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3A1" w:rsidRDefault="006C23A1" w:rsidP="0075764C">
      <w:pPr>
        <w:jc w:val="center"/>
        <w:rPr>
          <w:rFonts w:ascii="Verdana" w:hAnsi="Verdana"/>
          <w:b/>
          <w:sz w:val="18"/>
          <w:szCs w:val="18"/>
        </w:rPr>
      </w:pPr>
    </w:p>
    <w:p w:rsidR="00DB17D5" w:rsidRDefault="00DB17D5" w:rsidP="0075764C">
      <w:pPr>
        <w:jc w:val="center"/>
        <w:rPr>
          <w:rFonts w:ascii="Verdana" w:hAnsi="Verdana"/>
          <w:b/>
          <w:sz w:val="18"/>
          <w:szCs w:val="18"/>
        </w:rPr>
      </w:pPr>
    </w:p>
    <w:p w:rsidR="00DB17D5" w:rsidRDefault="00DB17D5" w:rsidP="0075764C">
      <w:pPr>
        <w:jc w:val="center"/>
        <w:rPr>
          <w:rFonts w:ascii="Verdana" w:hAnsi="Verdana"/>
          <w:b/>
          <w:sz w:val="18"/>
          <w:szCs w:val="18"/>
        </w:rPr>
      </w:pPr>
    </w:p>
    <w:p w:rsidR="00940D72" w:rsidRPr="00215C96" w:rsidRDefault="00940D72" w:rsidP="0075764C">
      <w:pPr>
        <w:jc w:val="center"/>
        <w:rPr>
          <w:rFonts w:ascii="Verdana" w:hAnsi="Verdana"/>
          <w:b/>
          <w:sz w:val="18"/>
          <w:szCs w:val="18"/>
        </w:rPr>
      </w:pPr>
      <w:r w:rsidRPr="00215C96">
        <w:rPr>
          <w:rFonts w:ascii="Verdana" w:hAnsi="Verdana"/>
          <w:b/>
          <w:sz w:val="18"/>
          <w:szCs w:val="18"/>
        </w:rPr>
        <w:t>COMUNICATO STAMPA</w:t>
      </w:r>
    </w:p>
    <w:p w:rsidR="00940D72" w:rsidRPr="00215C96" w:rsidRDefault="00940D72" w:rsidP="00251E33">
      <w:pPr>
        <w:pStyle w:val="NormaleWeb"/>
        <w:spacing w:before="0" w:beforeAutospacing="0" w:after="0" w:afterAutospacing="0"/>
        <w:jc w:val="center"/>
        <w:rPr>
          <w:rFonts w:ascii="Verdana" w:hAnsi="Verdana" w:cs="Arial"/>
          <w:b/>
          <w:color w:val="000000"/>
          <w:sz w:val="18"/>
          <w:szCs w:val="18"/>
        </w:rPr>
      </w:pPr>
      <w:r w:rsidRPr="00215C96">
        <w:rPr>
          <w:rFonts w:ascii="Verdana" w:hAnsi="Verdana" w:cs="Arial"/>
          <w:b/>
          <w:color w:val="000000"/>
          <w:sz w:val="18"/>
          <w:szCs w:val="18"/>
        </w:rPr>
        <w:t xml:space="preserve">“ </w:t>
      </w:r>
      <w:r w:rsidR="003D0409" w:rsidRPr="00215C96">
        <w:rPr>
          <w:rFonts w:ascii="Verdana" w:hAnsi="Verdana" w:cs="Arial"/>
          <w:b/>
          <w:color w:val="000000"/>
          <w:sz w:val="18"/>
          <w:szCs w:val="18"/>
        </w:rPr>
        <w:t>Don Carlo</w:t>
      </w:r>
      <w:r w:rsidRPr="00215C96">
        <w:rPr>
          <w:rFonts w:ascii="Verdana" w:hAnsi="Verdana" w:cs="Arial"/>
          <w:b/>
          <w:color w:val="000000"/>
          <w:sz w:val="18"/>
          <w:szCs w:val="18"/>
        </w:rPr>
        <w:t xml:space="preserve"> “ </w:t>
      </w:r>
    </w:p>
    <w:p w:rsidR="00940D72" w:rsidRPr="00215C96" w:rsidRDefault="00940D72" w:rsidP="00251E33">
      <w:pPr>
        <w:pStyle w:val="NormaleWeb"/>
        <w:spacing w:before="0" w:beforeAutospacing="0" w:after="0" w:afterAutospacing="0"/>
        <w:jc w:val="center"/>
        <w:rPr>
          <w:rFonts w:ascii="Verdana" w:hAnsi="Verdana" w:cs="Arial"/>
          <w:b/>
          <w:color w:val="000000"/>
          <w:sz w:val="18"/>
          <w:szCs w:val="18"/>
        </w:rPr>
      </w:pPr>
      <w:r w:rsidRPr="00215C96">
        <w:rPr>
          <w:rFonts w:ascii="Verdana" w:hAnsi="Verdana" w:cs="Arial"/>
          <w:b/>
          <w:color w:val="000000"/>
          <w:sz w:val="18"/>
          <w:szCs w:val="18"/>
        </w:rPr>
        <w:t xml:space="preserve">al Teatro Carlo Felice dal </w:t>
      </w:r>
      <w:r w:rsidR="003D0409" w:rsidRPr="00215C96">
        <w:rPr>
          <w:rFonts w:ascii="Verdana" w:hAnsi="Verdana" w:cs="Arial"/>
          <w:b/>
          <w:color w:val="000000"/>
          <w:sz w:val="18"/>
          <w:szCs w:val="18"/>
        </w:rPr>
        <w:t>21</w:t>
      </w:r>
      <w:r w:rsidRPr="00215C96">
        <w:rPr>
          <w:rFonts w:ascii="Verdana" w:hAnsi="Verdana" w:cs="Arial"/>
          <w:b/>
          <w:color w:val="000000"/>
          <w:sz w:val="18"/>
          <w:szCs w:val="18"/>
        </w:rPr>
        <w:t xml:space="preserve"> </w:t>
      </w:r>
      <w:r w:rsidR="003D0409" w:rsidRPr="00215C96">
        <w:rPr>
          <w:rFonts w:ascii="Verdana" w:hAnsi="Verdana" w:cs="Arial"/>
          <w:b/>
          <w:color w:val="000000"/>
          <w:sz w:val="18"/>
          <w:szCs w:val="18"/>
        </w:rPr>
        <w:t xml:space="preserve">aprile </w:t>
      </w:r>
      <w:r w:rsidRPr="00215C96">
        <w:rPr>
          <w:rFonts w:ascii="Verdana" w:hAnsi="Verdana" w:cs="Arial"/>
          <w:b/>
          <w:color w:val="000000"/>
          <w:sz w:val="18"/>
          <w:szCs w:val="18"/>
        </w:rPr>
        <w:t xml:space="preserve">al </w:t>
      </w:r>
      <w:r w:rsidR="003D0409" w:rsidRPr="00215C96">
        <w:rPr>
          <w:rFonts w:ascii="Verdana" w:hAnsi="Verdana" w:cs="Arial"/>
          <w:b/>
          <w:color w:val="000000"/>
          <w:sz w:val="18"/>
          <w:szCs w:val="18"/>
        </w:rPr>
        <w:t>2 maggio</w:t>
      </w:r>
      <w:r w:rsidRPr="00215C96">
        <w:rPr>
          <w:rFonts w:ascii="Verdana" w:hAnsi="Verdana" w:cs="Arial"/>
          <w:b/>
          <w:color w:val="000000"/>
          <w:sz w:val="18"/>
          <w:szCs w:val="18"/>
        </w:rPr>
        <w:t xml:space="preserve"> 2017</w:t>
      </w:r>
    </w:p>
    <w:p w:rsidR="00251E33" w:rsidRPr="00215C96" w:rsidRDefault="00251E33" w:rsidP="00251E33">
      <w:pPr>
        <w:pStyle w:val="NormaleWeb"/>
        <w:spacing w:before="0" w:beforeAutospacing="0" w:after="0" w:afterAutospacing="0"/>
        <w:jc w:val="center"/>
        <w:rPr>
          <w:rFonts w:ascii="Verdana" w:hAnsi="Verdana" w:cs="Arial"/>
          <w:b/>
          <w:color w:val="000000"/>
          <w:sz w:val="18"/>
          <w:szCs w:val="18"/>
        </w:rPr>
      </w:pPr>
    </w:p>
    <w:p w:rsidR="008F34DD" w:rsidRPr="00636391" w:rsidRDefault="003D0409" w:rsidP="00231314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636391">
        <w:rPr>
          <w:rFonts w:ascii="Verdana" w:hAnsi="Verdana" w:cs="Arial"/>
          <w:b/>
          <w:color w:val="000000"/>
          <w:sz w:val="18"/>
          <w:szCs w:val="18"/>
        </w:rPr>
        <w:t>Venerdì 21 aprile</w:t>
      </w:r>
      <w:r w:rsidR="00940D72" w:rsidRPr="00636391">
        <w:rPr>
          <w:rFonts w:ascii="Verdana" w:hAnsi="Verdana" w:cs="Arial"/>
          <w:b/>
          <w:color w:val="000000"/>
          <w:sz w:val="18"/>
          <w:szCs w:val="18"/>
        </w:rPr>
        <w:t xml:space="preserve"> </w:t>
      </w:r>
      <w:r w:rsidR="00940D72" w:rsidRPr="00636391">
        <w:rPr>
          <w:rFonts w:ascii="Verdana" w:hAnsi="Verdana" w:cs="Arial"/>
          <w:color w:val="000000"/>
          <w:sz w:val="18"/>
          <w:szCs w:val="18"/>
        </w:rPr>
        <w:t>alle</w:t>
      </w:r>
      <w:r w:rsidR="00940D72" w:rsidRPr="00636391">
        <w:rPr>
          <w:rFonts w:ascii="Verdana" w:hAnsi="Verdana" w:cs="Arial"/>
          <w:b/>
          <w:color w:val="000000"/>
          <w:sz w:val="18"/>
          <w:szCs w:val="18"/>
        </w:rPr>
        <w:t xml:space="preserve"> </w:t>
      </w:r>
      <w:r w:rsidR="00940D72" w:rsidRPr="00965C51">
        <w:rPr>
          <w:rFonts w:ascii="Verdana" w:hAnsi="Verdana" w:cs="Arial"/>
          <w:b/>
          <w:color w:val="000000"/>
          <w:sz w:val="18"/>
          <w:szCs w:val="18"/>
          <w:highlight w:val="yellow"/>
        </w:rPr>
        <w:t xml:space="preserve">ore </w:t>
      </w:r>
      <w:r w:rsidRPr="00965C51">
        <w:rPr>
          <w:rFonts w:ascii="Verdana" w:hAnsi="Verdana" w:cs="Arial"/>
          <w:b/>
          <w:color w:val="000000"/>
          <w:sz w:val="18"/>
          <w:szCs w:val="18"/>
          <w:highlight w:val="yellow"/>
        </w:rPr>
        <w:t>19.00</w:t>
      </w:r>
      <w:r w:rsidR="00940D72" w:rsidRPr="00636391">
        <w:rPr>
          <w:rFonts w:ascii="Verdana" w:hAnsi="Verdana" w:cs="Arial"/>
          <w:b/>
          <w:color w:val="000000"/>
          <w:sz w:val="18"/>
          <w:szCs w:val="18"/>
        </w:rPr>
        <w:t>,</w:t>
      </w:r>
      <w:r w:rsidR="00940D72" w:rsidRPr="00636391">
        <w:rPr>
          <w:rFonts w:ascii="Verdana" w:hAnsi="Verdana" w:cs="Arial"/>
          <w:color w:val="000000"/>
          <w:sz w:val="18"/>
          <w:szCs w:val="18"/>
        </w:rPr>
        <w:t xml:space="preserve"> con repliche fino a</w:t>
      </w:r>
      <w:r w:rsidRPr="00636391">
        <w:rPr>
          <w:rFonts w:ascii="Verdana" w:hAnsi="Verdana" w:cs="Arial"/>
          <w:color w:val="000000"/>
          <w:sz w:val="18"/>
          <w:szCs w:val="18"/>
        </w:rPr>
        <w:t xml:space="preserve"> </w:t>
      </w:r>
      <w:r w:rsidR="00940D72" w:rsidRPr="00636391">
        <w:rPr>
          <w:rFonts w:ascii="Verdana" w:hAnsi="Verdana" w:cs="Arial"/>
          <w:color w:val="000000"/>
          <w:sz w:val="18"/>
          <w:szCs w:val="18"/>
        </w:rPr>
        <w:t xml:space="preserve"> martedì 2</w:t>
      </w:r>
      <w:r w:rsidRPr="00636391">
        <w:rPr>
          <w:rFonts w:ascii="Verdana" w:hAnsi="Verdana" w:cs="Arial"/>
          <w:color w:val="000000"/>
          <w:sz w:val="18"/>
          <w:szCs w:val="18"/>
        </w:rPr>
        <w:t xml:space="preserve"> maggio</w:t>
      </w:r>
      <w:r w:rsidR="00940D72" w:rsidRPr="00636391">
        <w:rPr>
          <w:rFonts w:ascii="Verdana" w:hAnsi="Verdana" w:cs="Arial"/>
          <w:color w:val="000000"/>
          <w:sz w:val="18"/>
          <w:szCs w:val="18"/>
        </w:rPr>
        <w:t xml:space="preserve">, al </w:t>
      </w:r>
      <w:r w:rsidR="00940D72" w:rsidRPr="00636391">
        <w:rPr>
          <w:rFonts w:ascii="Verdana" w:hAnsi="Verdana" w:cs="Arial"/>
          <w:b/>
          <w:color w:val="000000"/>
          <w:sz w:val="18"/>
          <w:szCs w:val="18"/>
        </w:rPr>
        <w:t>Teatro Carlo Felice</w:t>
      </w:r>
      <w:r w:rsidR="00940D72" w:rsidRPr="00636391">
        <w:rPr>
          <w:rFonts w:ascii="Verdana" w:hAnsi="Verdana" w:cs="Arial"/>
          <w:color w:val="000000"/>
          <w:sz w:val="18"/>
          <w:szCs w:val="18"/>
        </w:rPr>
        <w:t>,  andrà in scena</w:t>
      </w:r>
      <w:r w:rsidR="004D3404">
        <w:rPr>
          <w:rFonts w:ascii="Verdana" w:hAnsi="Verdana" w:cs="Arial"/>
          <w:color w:val="000000"/>
          <w:sz w:val="18"/>
          <w:szCs w:val="18"/>
        </w:rPr>
        <w:t xml:space="preserve">, </w:t>
      </w:r>
      <w:r w:rsidR="004D3404" w:rsidRPr="00636391">
        <w:rPr>
          <w:rFonts w:ascii="Verdana" w:hAnsi="Verdana" w:cs="Arial"/>
          <w:color w:val="000000"/>
          <w:sz w:val="18"/>
          <w:szCs w:val="18"/>
        </w:rPr>
        <w:t>dopo l’ultima edizione del 2001</w:t>
      </w:r>
      <w:r w:rsidR="004D3404">
        <w:rPr>
          <w:rFonts w:ascii="Verdana" w:hAnsi="Verdana" w:cs="Arial"/>
          <w:color w:val="000000"/>
          <w:sz w:val="18"/>
          <w:szCs w:val="18"/>
        </w:rPr>
        <w:t>,</w:t>
      </w:r>
      <w:r w:rsidR="006C23A1">
        <w:rPr>
          <w:rFonts w:ascii="Verdana" w:hAnsi="Verdana" w:cs="Arial"/>
          <w:color w:val="000000"/>
          <w:sz w:val="18"/>
          <w:szCs w:val="18"/>
        </w:rPr>
        <w:t xml:space="preserve"> l’opera</w:t>
      </w:r>
      <w:r w:rsidR="00940D72" w:rsidRPr="00636391">
        <w:rPr>
          <w:rFonts w:ascii="Verdana" w:hAnsi="Verdana" w:cs="Arial"/>
          <w:color w:val="000000"/>
          <w:sz w:val="18"/>
          <w:szCs w:val="18"/>
        </w:rPr>
        <w:t xml:space="preserve"> </w:t>
      </w:r>
      <w:r w:rsidRPr="00636391">
        <w:rPr>
          <w:rFonts w:ascii="Verdana" w:hAnsi="Verdana" w:cs="Arial"/>
          <w:b/>
          <w:color w:val="000000"/>
          <w:sz w:val="18"/>
          <w:szCs w:val="18"/>
        </w:rPr>
        <w:t>Don Carlo</w:t>
      </w:r>
      <w:r w:rsidR="00940D72" w:rsidRPr="00636391">
        <w:rPr>
          <w:rFonts w:ascii="Verdana" w:hAnsi="Verdana" w:cs="Arial"/>
          <w:b/>
          <w:color w:val="000000"/>
          <w:sz w:val="18"/>
          <w:szCs w:val="18"/>
        </w:rPr>
        <w:t>,</w:t>
      </w:r>
      <w:r w:rsidR="006C23A1" w:rsidRPr="006C23A1">
        <w:rPr>
          <w:rFonts w:ascii="Verdana" w:hAnsi="Verdana" w:cs="Arial"/>
          <w:sz w:val="18"/>
          <w:szCs w:val="18"/>
          <w:lang w:eastAsia="en-US"/>
        </w:rPr>
        <w:t xml:space="preserve"> </w:t>
      </w:r>
      <w:r w:rsidR="006C23A1">
        <w:rPr>
          <w:rFonts w:ascii="Verdana" w:hAnsi="Verdana" w:cs="Arial"/>
          <w:sz w:val="18"/>
          <w:szCs w:val="18"/>
          <w:lang w:eastAsia="en-US"/>
        </w:rPr>
        <w:t>nella versione del 1884 in italiano e in quattro atti</w:t>
      </w:r>
      <w:r w:rsidR="00940D72" w:rsidRPr="00636391">
        <w:rPr>
          <w:rFonts w:ascii="Verdana" w:hAnsi="Verdana" w:cs="Arial"/>
          <w:b/>
          <w:color w:val="000000"/>
          <w:sz w:val="18"/>
          <w:szCs w:val="18"/>
        </w:rPr>
        <w:t xml:space="preserve"> </w:t>
      </w:r>
      <w:r w:rsidR="00940D72" w:rsidRPr="00636391">
        <w:rPr>
          <w:rFonts w:ascii="Verdana" w:hAnsi="Verdana" w:cs="Arial"/>
          <w:color w:val="000000"/>
          <w:sz w:val="18"/>
          <w:szCs w:val="18"/>
        </w:rPr>
        <w:t xml:space="preserve">di </w:t>
      </w:r>
      <w:r w:rsidRPr="00636391">
        <w:rPr>
          <w:rFonts w:ascii="Verdana" w:hAnsi="Verdana" w:cs="Arial"/>
          <w:b/>
          <w:color w:val="000000"/>
          <w:sz w:val="18"/>
          <w:szCs w:val="18"/>
        </w:rPr>
        <w:t>Giuseppe Verdi</w:t>
      </w:r>
      <w:r w:rsidR="006C23A1">
        <w:rPr>
          <w:rFonts w:ascii="Verdana" w:hAnsi="Verdana" w:cs="Arial"/>
          <w:b/>
          <w:color w:val="000000"/>
          <w:sz w:val="18"/>
          <w:szCs w:val="18"/>
        </w:rPr>
        <w:t xml:space="preserve"> </w:t>
      </w:r>
      <w:r w:rsidR="00940D72" w:rsidRPr="00636391">
        <w:rPr>
          <w:rFonts w:ascii="Verdana" w:hAnsi="Verdana" w:cs="Arial"/>
          <w:color w:val="000000"/>
          <w:sz w:val="18"/>
          <w:szCs w:val="18"/>
        </w:rPr>
        <w:t xml:space="preserve">. </w:t>
      </w:r>
    </w:p>
    <w:p w:rsidR="00231314" w:rsidRPr="00215C96" w:rsidRDefault="00940D72" w:rsidP="00F33C81">
      <w:pPr>
        <w:contextualSpacing/>
        <w:jc w:val="both"/>
        <w:rPr>
          <w:rFonts w:ascii="Verdana" w:hAnsi="Verdana" w:cs="Arial"/>
          <w:sz w:val="18"/>
          <w:szCs w:val="18"/>
          <w:lang w:eastAsia="en-US"/>
        </w:rPr>
      </w:pPr>
      <w:r w:rsidRPr="00215C96">
        <w:rPr>
          <w:rFonts w:ascii="Verdana" w:hAnsi="Verdana" w:cs="Arial"/>
          <w:color w:val="000000"/>
          <w:sz w:val="18"/>
          <w:szCs w:val="18"/>
        </w:rPr>
        <w:t xml:space="preserve">Un </w:t>
      </w:r>
      <w:r w:rsidR="003D0409" w:rsidRPr="00215C96">
        <w:rPr>
          <w:rFonts w:ascii="Verdana" w:hAnsi="Verdana" w:cs="Arial"/>
          <w:color w:val="000000"/>
          <w:sz w:val="18"/>
          <w:szCs w:val="18"/>
        </w:rPr>
        <w:t xml:space="preserve">nuovo </w:t>
      </w:r>
      <w:r w:rsidRPr="00215C96">
        <w:rPr>
          <w:rFonts w:ascii="Verdana" w:hAnsi="Verdana" w:cs="Arial"/>
          <w:color w:val="000000"/>
          <w:sz w:val="18"/>
          <w:szCs w:val="18"/>
        </w:rPr>
        <w:t xml:space="preserve">allestimento </w:t>
      </w:r>
      <w:r w:rsidR="003D0409" w:rsidRPr="00215C96">
        <w:rPr>
          <w:rFonts w:ascii="Verdana" w:hAnsi="Verdana" w:cs="Arial"/>
          <w:color w:val="000000"/>
          <w:sz w:val="18"/>
          <w:szCs w:val="18"/>
        </w:rPr>
        <w:t>in coproduzione  con la Fondazione Teatro Re</w:t>
      </w:r>
      <w:r w:rsidR="0058290F">
        <w:rPr>
          <w:rFonts w:ascii="Verdana" w:hAnsi="Verdana" w:cs="Arial"/>
          <w:color w:val="000000"/>
          <w:sz w:val="18"/>
          <w:szCs w:val="18"/>
        </w:rPr>
        <w:t xml:space="preserve">gio di Parma, </w:t>
      </w:r>
      <w:r w:rsidR="003D0409" w:rsidRPr="00215C96">
        <w:rPr>
          <w:rFonts w:ascii="Verdana" w:hAnsi="Verdana" w:cs="Arial"/>
          <w:color w:val="000000"/>
          <w:sz w:val="18"/>
          <w:szCs w:val="18"/>
        </w:rPr>
        <w:t xml:space="preserve">Auditorium </w:t>
      </w:r>
      <w:r w:rsidR="0058290F">
        <w:rPr>
          <w:rFonts w:ascii="Verdana" w:hAnsi="Verdana" w:cs="Arial"/>
          <w:color w:val="000000"/>
          <w:sz w:val="18"/>
          <w:szCs w:val="18"/>
        </w:rPr>
        <w:t>de Tenerife “Adán Martí</w:t>
      </w:r>
      <w:r w:rsidR="003D0409" w:rsidRPr="00215C96">
        <w:rPr>
          <w:rFonts w:ascii="Verdana" w:hAnsi="Verdana" w:cs="Arial"/>
          <w:color w:val="000000"/>
          <w:sz w:val="18"/>
          <w:szCs w:val="18"/>
        </w:rPr>
        <w:t>n</w:t>
      </w:r>
      <w:r w:rsidR="0058290F">
        <w:rPr>
          <w:rFonts w:ascii="Verdana" w:hAnsi="Verdana" w:cs="Arial"/>
          <w:color w:val="000000"/>
          <w:sz w:val="18"/>
          <w:szCs w:val="18"/>
        </w:rPr>
        <w:t>”</w:t>
      </w:r>
      <w:r w:rsidR="00B95FD1">
        <w:rPr>
          <w:rFonts w:ascii="Verdana" w:hAnsi="Verdana" w:cs="Arial"/>
          <w:color w:val="000000"/>
          <w:sz w:val="18"/>
          <w:szCs w:val="18"/>
        </w:rPr>
        <w:t>,</w:t>
      </w:r>
      <w:r w:rsidR="0058290F">
        <w:rPr>
          <w:rFonts w:ascii="Verdana" w:hAnsi="Verdana" w:cs="Arial"/>
          <w:color w:val="000000"/>
          <w:sz w:val="18"/>
          <w:szCs w:val="18"/>
        </w:rPr>
        <w:t xml:space="preserve"> </w:t>
      </w:r>
      <w:r w:rsidR="000D4414" w:rsidRPr="00215C96">
        <w:rPr>
          <w:rFonts w:ascii="Verdana" w:hAnsi="Verdana" w:cs="Arial"/>
          <w:sz w:val="18"/>
          <w:szCs w:val="18"/>
          <w:lang w:eastAsia="en-US"/>
        </w:rPr>
        <w:t xml:space="preserve">affidato al regista, poeta, traduttore e drammaturgo </w:t>
      </w:r>
      <w:r w:rsidR="000D4414" w:rsidRPr="00215C96">
        <w:rPr>
          <w:rFonts w:ascii="Verdana" w:hAnsi="Verdana" w:cs="Arial"/>
          <w:b/>
          <w:sz w:val="18"/>
          <w:szCs w:val="18"/>
          <w:lang w:eastAsia="en-US"/>
        </w:rPr>
        <w:t>Cesare Lievi</w:t>
      </w:r>
      <w:r w:rsidR="000D4414" w:rsidRPr="00215C96">
        <w:rPr>
          <w:rFonts w:ascii="Verdana" w:hAnsi="Verdana" w:cs="Arial"/>
          <w:sz w:val="18"/>
          <w:szCs w:val="18"/>
          <w:lang w:eastAsia="en-US"/>
        </w:rPr>
        <w:t>.</w:t>
      </w:r>
      <w:r w:rsidR="0058290F">
        <w:rPr>
          <w:rFonts w:ascii="Verdana" w:hAnsi="Verdana" w:cs="Arial"/>
          <w:sz w:val="18"/>
          <w:szCs w:val="18"/>
          <w:lang w:eastAsia="en-US"/>
        </w:rPr>
        <w:t xml:space="preserve"> </w:t>
      </w:r>
      <w:r w:rsidR="001E110F" w:rsidRPr="00215C96">
        <w:rPr>
          <w:rFonts w:ascii="Verdana" w:hAnsi="Verdana" w:cs="Arial"/>
          <w:sz w:val="18"/>
          <w:szCs w:val="18"/>
        </w:rPr>
        <w:t>S</w:t>
      </w:r>
      <w:r w:rsidRPr="00215C96">
        <w:rPr>
          <w:rFonts w:ascii="Verdana" w:hAnsi="Verdana" w:cs="Arial"/>
          <w:sz w:val="18"/>
          <w:szCs w:val="18"/>
        </w:rPr>
        <w:t>cen</w:t>
      </w:r>
      <w:r w:rsidR="00B540A5" w:rsidRPr="00215C96">
        <w:rPr>
          <w:rFonts w:ascii="Verdana" w:hAnsi="Verdana" w:cs="Arial"/>
          <w:sz w:val="18"/>
          <w:szCs w:val="18"/>
        </w:rPr>
        <w:t>e e costumi sono stati</w:t>
      </w:r>
      <w:r w:rsidRPr="00215C96">
        <w:rPr>
          <w:rFonts w:ascii="Verdana" w:hAnsi="Verdana" w:cs="Arial"/>
          <w:sz w:val="18"/>
          <w:szCs w:val="18"/>
        </w:rPr>
        <w:t xml:space="preserve"> realizzat</w:t>
      </w:r>
      <w:r w:rsidR="00B540A5" w:rsidRPr="00215C96">
        <w:rPr>
          <w:rFonts w:ascii="Verdana" w:hAnsi="Verdana" w:cs="Arial"/>
          <w:sz w:val="18"/>
          <w:szCs w:val="18"/>
        </w:rPr>
        <w:t>i da</w:t>
      </w:r>
      <w:r w:rsidRPr="00215C96">
        <w:rPr>
          <w:rFonts w:ascii="Verdana" w:hAnsi="Verdana" w:cs="Arial"/>
          <w:sz w:val="18"/>
          <w:szCs w:val="18"/>
        </w:rPr>
        <w:t xml:space="preserve"> </w:t>
      </w:r>
      <w:r w:rsidR="00B540A5" w:rsidRPr="00215C96">
        <w:rPr>
          <w:rStyle w:val="ff2fc0fs10"/>
          <w:rFonts w:ascii="Verdana" w:hAnsi="Verdana" w:cs="Arial"/>
          <w:b/>
          <w:sz w:val="18"/>
          <w:szCs w:val="18"/>
        </w:rPr>
        <w:t>Maurizio Balò</w:t>
      </w:r>
      <w:r w:rsidR="001E110F" w:rsidRPr="00215C96">
        <w:rPr>
          <w:rFonts w:ascii="Verdana" w:hAnsi="Verdana" w:cs="Arial"/>
          <w:b/>
          <w:sz w:val="18"/>
          <w:szCs w:val="18"/>
        </w:rPr>
        <w:t xml:space="preserve"> </w:t>
      </w:r>
      <w:r w:rsidR="001E110F" w:rsidRPr="00215C96">
        <w:rPr>
          <w:rFonts w:ascii="Verdana" w:hAnsi="Verdana" w:cs="Arial"/>
          <w:sz w:val="18"/>
          <w:szCs w:val="18"/>
        </w:rPr>
        <w:t>e</w:t>
      </w:r>
      <w:r w:rsidR="00B540A5" w:rsidRPr="00215C96">
        <w:rPr>
          <w:rFonts w:ascii="Verdana" w:hAnsi="Verdana" w:cs="Arial"/>
          <w:sz w:val="18"/>
          <w:szCs w:val="18"/>
        </w:rPr>
        <w:t xml:space="preserve"> le</w:t>
      </w:r>
      <w:r w:rsidRPr="00215C96">
        <w:rPr>
          <w:rFonts w:ascii="Verdana" w:hAnsi="Verdana" w:cs="Arial"/>
          <w:sz w:val="18"/>
          <w:szCs w:val="18"/>
        </w:rPr>
        <w:t xml:space="preserve"> luci sono firmate </w:t>
      </w:r>
      <w:r w:rsidR="00B540A5" w:rsidRPr="00215C96">
        <w:rPr>
          <w:rFonts w:ascii="Verdana" w:hAnsi="Verdana" w:cs="Arial"/>
          <w:sz w:val="18"/>
          <w:szCs w:val="18"/>
        </w:rPr>
        <w:t xml:space="preserve">da </w:t>
      </w:r>
      <w:r w:rsidR="00B95FD1">
        <w:rPr>
          <w:rFonts w:ascii="Verdana" w:hAnsi="Verdana" w:cs="Arial"/>
          <w:b/>
          <w:sz w:val="18"/>
          <w:szCs w:val="18"/>
        </w:rPr>
        <w:t>Andrea Bor</w:t>
      </w:r>
      <w:r w:rsidR="00B540A5" w:rsidRPr="00215C96">
        <w:rPr>
          <w:rFonts w:ascii="Verdana" w:hAnsi="Verdana" w:cs="Arial"/>
          <w:b/>
          <w:sz w:val="18"/>
          <w:szCs w:val="18"/>
        </w:rPr>
        <w:t>elli</w:t>
      </w:r>
      <w:r w:rsidRPr="00215C96">
        <w:rPr>
          <w:rFonts w:ascii="Verdana" w:hAnsi="Verdana" w:cs="Arial"/>
          <w:sz w:val="18"/>
          <w:szCs w:val="18"/>
        </w:rPr>
        <w:t>.</w:t>
      </w:r>
    </w:p>
    <w:p w:rsidR="00AE2867" w:rsidRPr="00636391" w:rsidRDefault="00AE2867" w:rsidP="00AE2867">
      <w:pPr>
        <w:pStyle w:val="Nessunaspaziatura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1C1C1C"/>
          <w:sz w:val="18"/>
          <w:szCs w:val="18"/>
        </w:rPr>
      </w:pPr>
      <w:r w:rsidRPr="00636391">
        <w:rPr>
          <w:rFonts w:ascii="Verdana" w:hAnsi="Verdana" w:cs="Arial"/>
          <w:color w:val="000000"/>
          <w:sz w:val="18"/>
          <w:szCs w:val="18"/>
        </w:rPr>
        <w:t xml:space="preserve">Sul podio a dirigere l’Orchestra e il Coro del Teatro Carlo Felice, il giovane  </w:t>
      </w:r>
      <w:r w:rsidRPr="00636391">
        <w:rPr>
          <w:rFonts w:ascii="Verdana" w:hAnsi="Verdana" w:cs="Arial"/>
          <w:b/>
          <w:color w:val="000000"/>
          <w:sz w:val="18"/>
          <w:szCs w:val="18"/>
        </w:rPr>
        <w:t xml:space="preserve">Valerio Galli </w:t>
      </w:r>
      <w:r w:rsidRPr="00636391">
        <w:rPr>
          <w:rFonts w:ascii="Verdana" w:hAnsi="Verdana" w:cs="Arial"/>
          <w:color w:val="000000"/>
          <w:sz w:val="18"/>
          <w:szCs w:val="18"/>
        </w:rPr>
        <w:t>che dopo il suo debutto</w:t>
      </w:r>
      <w:r w:rsidRPr="00636391">
        <w:rPr>
          <w:rFonts w:ascii="Verdana" w:hAnsi="Verdana" w:cs="Arial"/>
          <w:b/>
          <w:color w:val="000000"/>
          <w:sz w:val="18"/>
          <w:szCs w:val="18"/>
        </w:rPr>
        <w:t xml:space="preserve"> </w:t>
      </w:r>
      <w:r w:rsidRPr="00636391">
        <w:rPr>
          <w:rFonts w:ascii="Verdana" w:hAnsi="Verdana"/>
          <w:color w:val="141414"/>
          <w:sz w:val="18"/>
          <w:szCs w:val="18"/>
        </w:rPr>
        <w:t>come direttore nel 2004,  balza all’attenzione della critica internazionale nel 2007, quando a soli 27 anni dirige</w:t>
      </w:r>
      <w:r w:rsidRPr="00636391">
        <w:rPr>
          <w:rStyle w:val="apple-converted-space"/>
          <w:rFonts w:ascii="Verdana" w:hAnsi="Verdana"/>
          <w:color w:val="141414"/>
          <w:sz w:val="18"/>
          <w:szCs w:val="18"/>
        </w:rPr>
        <w:t> </w:t>
      </w:r>
      <w:r w:rsidRPr="00636391">
        <w:rPr>
          <w:rFonts w:ascii="Verdana" w:hAnsi="Verdana"/>
          <w:i/>
          <w:iCs/>
          <w:color w:val="141414"/>
          <w:sz w:val="18"/>
          <w:szCs w:val="18"/>
        </w:rPr>
        <w:t>Tosca</w:t>
      </w:r>
      <w:r w:rsidRPr="00636391">
        <w:rPr>
          <w:rStyle w:val="apple-converted-space"/>
          <w:rFonts w:ascii="Verdana" w:hAnsi="Verdana"/>
          <w:i/>
          <w:iCs/>
          <w:color w:val="141414"/>
          <w:sz w:val="18"/>
          <w:szCs w:val="18"/>
        </w:rPr>
        <w:t> </w:t>
      </w:r>
      <w:r w:rsidRPr="00636391">
        <w:rPr>
          <w:rFonts w:ascii="Verdana" w:hAnsi="Verdana"/>
          <w:color w:val="141414"/>
          <w:sz w:val="18"/>
          <w:szCs w:val="18"/>
        </w:rPr>
        <w:t>al 53° Puccini Festival, aggiudicandosi il premio “Maschera d'o</w:t>
      </w:r>
      <w:r w:rsidRPr="00636391">
        <w:rPr>
          <w:rFonts w:ascii="Verdana" w:hAnsi="Verdana"/>
          <w:color w:val="1C1C1C"/>
          <w:sz w:val="18"/>
          <w:szCs w:val="18"/>
        </w:rPr>
        <w:t>ro 2007” come giovane direttore emergente e nel 2013 riceve il 42° Premio Pucci</w:t>
      </w:r>
      <w:r w:rsidR="00B95FD1">
        <w:rPr>
          <w:rFonts w:ascii="Verdana" w:hAnsi="Verdana"/>
          <w:color w:val="1C1C1C"/>
          <w:sz w:val="18"/>
          <w:szCs w:val="18"/>
        </w:rPr>
        <w:t>ni</w:t>
      </w:r>
      <w:r w:rsidRPr="00636391">
        <w:rPr>
          <w:rFonts w:ascii="Verdana" w:hAnsi="Verdana"/>
          <w:color w:val="1C1C1C"/>
          <w:sz w:val="18"/>
          <w:szCs w:val="18"/>
        </w:rPr>
        <w:t>.</w:t>
      </w:r>
    </w:p>
    <w:p w:rsidR="003720FA" w:rsidRPr="00215C96" w:rsidRDefault="00940D72" w:rsidP="004D73C5">
      <w:pPr>
        <w:pStyle w:val="imalignleft"/>
        <w:jc w:val="both"/>
        <w:textAlignment w:val="baseline"/>
        <w:rPr>
          <w:rFonts w:ascii="Verdana" w:hAnsi="Verdana" w:cs="Arial"/>
          <w:b/>
          <w:sz w:val="18"/>
          <w:szCs w:val="18"/>
        </w:rPr>
      </w:pPr>
      <w:r w:rsidRPr="00215C96">
        <w:rPr>
          <w:rFonts w:ascii="Verdana" w:hAnsi="Verdana" w:cs="Arial"/>
          <w:sz w:val="18"/>
          <w:szCs w:val="18"/>
        </w:rPr>
        <w:t>Protagonista, un cast straordinario</w:t>
      </w:r>
      <w:r w:rsidR="00B95FD1">
        <w:rPr>
          <w:rFonts w:ascii="Verdana" w:hAnsi="Verdana" w:cs="Arial"/>
          <w:sz w:val="18"/>
          <w:szCs w:val="18"/>
        </w:rPr>
        <w:t>:</w:t>
      </w:r>
      <w:r w:rsidRPr="00215C96">
        <w:rPr>
          <w:rFonts w:ascii="Verdana" w:hAnsi="Verdana" w:cs="Arial"/>
          <w:color w:val="FF0000"/>
          <w:sz w:val="18"/>
          <w:szCs w:val="18"/>
        </w:rPr>
        <w:t xml:space="preserve"> </w:t>
      </w:r>
      <w:r w:rsidR="00500B5C" w:rsidRPr="00215C96">
        <w:rPr>
          <w:rFonts w:ascii="Verdana" w:hAnsi="Verdana" w:cs="Arial"/>
          <w:b/>
          <w:sz w:val="18"/>
          <w:szCs w:val="18"/>
        </w:rPr>
        <w:t>Riccardo Zanellato</w:t>
      </w:r>
      <w:r w:rsidR="00B95FD1">
        <w:rPr>
          <w:rFonts w:ascii="Verdana" w:hAnsi="Verdana" w:cs="Arial"/>
          <w:sz w:val="18"/>
          <w:szCs w:val="18"/>
        </w:rPr>
        <w:t xml:space="preserve">, </w:t>
      </w:r>
      <w:r w:rsidR="00500B5C" w:rsidRPr="00215C96">
        <w:rPr>
          <w:rFonts w:ascii="Verdana" w:hAnsi="Verdana" w:cs="Arial"/>
          <w:i/>
          <w:sz w:val="18"/>
          <w:szCs w:val="18"/>
        </w:rPr>
        <w:t>Filippo II, Re di Spagna</w:t>
      </w:r>
      <w:r w:rsidR="00B95FD1">
        <w:rPr>
          <w:rFonts w:ascii="Verdana" w:hAnsi="Verdana" w:cs="Arial"/>
          <w:i/>
          <w:sz w:val="18"/>
          <w:szCs w:val="18"/>
        </w:rPr>
        <w:t>;</w:t>
      </w:r>
      <w:r w:rsidR="003720FA" w:rsidRPr="00215C96">
        <w:rPr>
          <w:rFonts w:ascii="Verdana" w:hAnsi="Verdana" w:cs="Arial"/>
          <w:b/>
          <w:sz w:val="18"/>
          <w:szCs w:val="18"/>
        </w:rPr>
        <w:t xml:space="preserve"> Aquiles Machado</w:t>
      </w:r>
      <w:r w:rsidR="00500B5C" w:rsidRPr="00215C96">
        <w:rPr>
          <w:rFonts w:ascii="Verdana" w:hAnsi="Verdana" w:cs="Arial"/>
          <w:b/>
          <w:sz w:val="18"/>
          <w:szCs w:val="18"/>
        </w:rPr>
        <w:t xml:space="preserve"> </w:t>
      </w:r>
      <w:r w:rsidR="003720FA" w:rsidRPr="00215C96">
        <w:rPr>
          <w:rFonts w:ascii="Verdana" w:hAnsi="Verdana" w:cs="Arial"/>
          <w:sz w:val="18"/>
          <w:szCs w:val="18"/>
        </w:rPr>
        <w:t>(</w:t>
      </w:r>
      <w:r w:rsidR="00500B5C" w:rsidRPr="00215C96">
        <w:rPr>
          <w:rFonts w:ascii="Verdana" w:hAnsi="Verdana" w:cs="Arial"/>
          <w:sz w:val="18"/>
          <w:szCs w:val="18"/>
        </w:rPr>
        <w:t>Naoyuki Okada</w:t>
      </w:r>
      <w:r w:rsidR="003720FA" w:rsidRPr="00215C96">
        <w:rPr>
          <w:rFonts w:ascii="Verdana" w:hAnsi="Verdana" w:cs="Arial"/>
          <w:sz w:val="18"/>
          <w:szCs w:val="18"/>
        </w:rPr>
        <w:t>)</w:t>
      </w:r>
      <w:r w:rsidR="00B95FD1">
        <w:rPr>
          <w:rFonts w:ascii="Verdana" w:hAnsi="Verdana" w:cs="Arial"/>
          <w:sz w:val="18"/>
          <w:szCs w:val="18"/>
        </w:rPr>
        <w:t>,</w:t>
      </w:r>
      <w:r w:rsidR="00500B5C" w:rsidRPr="00215C96">
        <w:rPr>
          <w:rFonts w:ascii="Verdana" w:hAnsi="Verdana" w:cs="Arial"/>
          <w:b/>
          <w:sz w:val="18"/>
          <w:szCs w:val="18"/>
        </w:rPr>
        <w:t xml:space="preserve"> </w:t>
      </w:r>
      <w:r w:rsidR="00500B5C" w:rsidRPr="00215C96">
        <w:rPr>
          <w:rFonts w:ascii="Verdana" w:hAnsi="Verdana" w:cs="Arial"/>
          <w:i/>
          <w:sz w:val="18"/>
          <w:szCs w:val="18"/>
        </w:rPr>
        <w:t>Don Carlo</w:t>
      </w:r>
      <w:r w:rsidR="00B95FD1">
        <w:rPr>
          <w:rFonts w:ascii="Verdana" w:hAnsi="Verdana" w:cs="Arial"/>
          <w:i/>
          <w:sz w:val="18"/>
          <w:szCs w:val="18"/>
        </w:rPr>
        <w:t>;</w:t>
      </w:r>
      <w:r w:rsidR="004D73C5" w:rsidRPr="00215C96">
        <w:rPr>
          <w:rFonts w:ascii="Verdana" w:hAnsi="Verdana" w:cs="Arial"/>
          <w:b/>
          <w:sz w:val="18"/>
          <w:szCs w:val="18"/>
        </w:rPr>
        <w:t xml:space="preserve"> </w:t>
      </w:r>
      <w:r w:rsidR="00500B5C" w:rsidRPr="00215C96">
        <w:rPr>
          <w:rFonts w:ascii="Verdana" w:hAnsi="Verdana" w:cs="Arial"/>
          <w:b/>
          <w:sz w:val="18"/>
          <w:szCs w:val="18"/>
        </w:rPr>
        <w:t>Franco Vassallo</w:t>
      </w:r>
      <w:r w:rsidR="00B95FD1">
        <w:rPr>
          <w:rFonts w:ascii="Verdana" w:hAnsi="Verdana" w:cs="Arial"/>
          <w:b/>
          <w:sz w:val="18"/>
          <w:szCs w:val="18"/>
        </w:rPr>
        <w:t xml:space="preserve"> </w:t>
      </w:r>
      <w:r w:rsidR="003720FA" w:rsidRPr="00215C96">
        <w:rPr>
          <w:rFonts w:ascii="Verdana" w:hAnsi="Verdana" w:cs="Arial"/>
          <w:sz w:val="18"/>
          <w:szCs w:val="18"/>
        </w:rPr>
        <w:t>(</w:t>
      </w:r>
      <w:r w:rsidR="00500B5C" w:rsidRPr="00215C96">
        <w:rPr>
          <w:rFonts w:ascii="Verdana" w:hAnsi="Verdana" w:cs="Arial"/>
          <w:sz w:val="18"/>
          <w:szCs w:val="18"/>
        </w:rPr>
        <w:t>Mansoo Kim</w:t>
      </w:r>
      <w:r w:rsidR="003720FA" w:rsidRPr="00215C96">
        <w:rPr>
          <w:rFonts w:ascii="Verdana" w:hAnsi="Verdana" w:cs="Arial"/>
          <w:sz w:val="18"/>
          <w:szCs w:val="18"/>
        </w:rPr>
        <w:t>)</w:t>
      </w:r>
      <w:r w:rsidR="00B95FD1">
        <w:rPr>
          <w:rFonts w:ascii="Verdana" w:hAnsi="Verdana" w:cs="Arial"/>
          <w:sz w:val="18"/>
          <w:szCs w:val="18"/>
        </w:rPr>
        <w:t>,</w:t>
      </w:r>
      <w:r w:rsidR="00B95FD1">
        <w:rPr>
          <w:rFonts w:ascii="Verdana" w:hAnsi="Verdana" w:cs="Arial"/>
          <w:i/>
          <w:sz w:val="18"/>
          <w:szCs w:val="18"/>
        </w:rPr>
        <w:t xml:space="preserve"> Rodrigo, Marchese di Posa;</w:t>
      </w:r>
      <w:r w:rsidR="003720FA" w:rsidRPr="00215C96">
        <w:rPr>
          <w:rFonts w:ascii="Verdana" w:hAnsi="Verdana" w:cs="Arial"/>
          <w:i/>
          <w:sz w:val="18"/>
          <w:szCs w:val="18"/>
        </w:rPr>
        <w:t xml:space="preserve"> </w:t>
      </w:r>
      <w:r w:rsidR="00500B5C" w:rsidRPr="00215C96">
        <w:rPr>
          <w:rFonts w:ascii="Verdana" w:hAnsi="Verdana" w:cs="Arial"/>
          <w:b/>
          <w:sz w:val="18"/>
          <w:szCs w:val="18"/>
        </w:rPr>
        <w:t>Marco Spotti</w:t>
      </w:r>
      <w:r w:rsidR="00B95FD1">
        <w:rPr>
          <w:rFonts w:ascii="Verdana" w:hAnsi="Verdana" w:cs="Arial"/>
          <w:sz w:val="18"/>
          <w:szCs w:val="18"/>
        </w:rPr>
        <w:t>,</w:t>
      </w:r>
      <w:r w:rsidR="003720FA" w:rsidRPr="00215C96">
        <w:rPr>
          <w:rFonts w:ascii="Verdana" w:hAnsi="Verdana" w:cs="Arial"/>
          <w:b/>
          <w:sz w:val="18"/>
          <w:szCs w:val="18"/>
        </w:rPr>
        <w:t xml:space="preserve"> </w:t>
      </w:r>
      <w:r w:rsidR="003720FA" w:rsidRPr="00215C96">
        <w:rPr>
          <w:rFonts w:ascii="Verdana" w:hAnsi="Verdana" w:cs="Arial"/>
          <w:i/>
          <w:sz w:val="18"/>
          <w:szCs w:val="18"/>
        </w:rPr>
        <w:t>Il grande Inquisitore</w:t>
      </w:r>
      <w:r w:rsidR="00B95FD1">
        <w:rPr>
          <w:rFonts w:ascii="Verdana" w:hAnsi="Verdana" w:cs="Arial"/>
          <w:sz w:val="18"/>
          <w:szCs w:val="18"/>
        </w:rPr>
        <w:t>;</w:t>
      </w:r>
      <w:r w:rsidR="004D73C5" w:rsidRPr="00215C96">
        <w:rPr>
          <w:rFonts w:ascii="Verdana" w:hAnsi="Verdana" w:cs="Arial"/>
          <w:b/>
          <w:sz w:val="18"/>
          <w:szCs w:val="18"/>
        </w:rPr>
        <w:t xml:space="preserve"> </w:t>
      </w:r>
      <w:r w:rsidR="00500B5C" w:rsidRPr="00215C96">
        <w:rPr>
          <w:rFonts w:ascii="Verdana" w:hAnsi="Verdana" w:cs="Arial"/>
          <w:b/>
          <w:sz w:val="18"/>
          <w:szCs w:val="18"/>
        </w:rPr>
        <w:t>Mariano Buccino</w:t>
      </w:r>
      <w:r w:rsidR="00B95FD1">
        <w:rPr>
          <w:rFonts w:ascii="Verdana" w:hAnsi="Verdana" w:cs="Arial"/>
          <w:sz w:val="18"/>
          <w:szCs w:val="18"/>
        </w:rPr>
        <w:t>,</w:t>
      </w:r>
      <w:r w:rsidR="003720FA" w:rsidRPr="00215C96">
        <w:rPr>
          <w:rFonts w:ascii="Verdana" w:hAnsi="Verdana" w:cs="Arial"/>
          <w:b/>
          <w:sz w:val="18"/>
          <w:szCs w:val="18"/>
        </w:rPr>
        <w:t xml:space="preserve"> </w:t>
      </w:r>
      <w:r w:rsidR="003720FA" w:rsidRPr="00215C96">
        <w:rPr>
          <w:rFonts w:ascii="Verdana" w:hAnsi="Verdana" w:cs="Arial"/>
          <w:i/>
          <w:sz w:val="18"/>
          <w:szCs w:val="18"/>
        </w:rPr>
        <w:t>Un frate</w:t>
      </w:r>
      <w:r w:rsidR="00B95FD1">
        <w:rPr>
          <w:rFonts w:ascii="Verdana" w:hAnsi="Verdana" w:cs="Arial"/>
          <w:i/>
          <w:sz w:val="18"/>
          <w:szCs w:val="18"/>
        </w:rPr>
        <w:t>;</w:t>
      </w:r>
      <w:r w:rsidR="004D73C5" w:rsidRPr="00215C96">
        <w:rPr>
          <w:rFonts w:ascii="Verdana" w:hAnsi="Verdana" w:cs="Arial"/>
          <w:b/>
          <w:sz w:val="18"/>
          <w:szCs w:val="18"/>
        </w:rPr>
        <w:t xml:space="preserve"> </w:t>
      </w:r>
      <w:r w:rsidR="00500B5C" w:rsidRPr="00215C96">
        <w:rPr>
          <w:rFonts w:ascii="Verdana" w:hAnsi="Verdana" w:cs="Arial"/>
          <w:b/>
          <w:sz w:val="18"/>
          <w:szCs w:val="18"/>
        </w:rPr>
        <w:t>Svetla Vassileva</w:t>
      </w:r>
      <w:r w:rsidR="00B95FD1">
        <w:rPr>
          <w:rFonts w:ascii="Verdana" w:hAnsi="Verdana" w:cs="Arial"/>
          <w:sz w:val="18"/>
          <w:szCs w:val="18"/>
        </w:rPr>
        <w:t>,</w:t>
      </w:r>
      <w:r w:rsidR="00B95FD1">
        <w:rPr>
          <w:rFonts w:ascii="Verdana" w:hAnsi="Verdana" w:cs="Arial"/>
          <w:b/>
          <w:sz w:val="18"/>
          <w:szCs w:val="18"/>
        </w:rPr>
        <w:t xml:space="preserve"> </w:t>
      </w:r>
      <w:r w:rsidR="00500B5C" w:rsidRPr="00215C96">
        <w:rPr>
          <w:rFonts w:ascii="Verdana" w:hAnsi="Verdana" w:cs="Arial"/>
          <w:sz w:val="18"/>
          <w:szCs w:val="18"/>
        </w:rPr>
        <w:t>(</w:t>
      </w:r>
      <w:r w:rsidR="003720FA" w:rsidRPr="00215C96">
        <w:rPr>
          <w:rFonts w:ascii="Verdana" w:hAnsi="Verdana" w:cs="Arial"/>
          <w:sz w:val="18"/>
          <w:szCs w:val="18"/>
        </w:rPr>
        <w:t>Irene Cerboncini</w:t>
      </w:r>
      <w:r w:rsidR="00500B5C" w:rsidRPr="00215C96">
        <w:rPr>
          <w:rFonts w:ascii="Verdana" w:hAnsi="Verdana" w:cs="Arial"/>
          <w:sz w:val="18"/>
          <w:szCs w:val="18"/>
        </w:rPr>
        <w:t>)</w:t>
      </w:r>
      <w:r w:rsidR="00B95FD1">
        <w:rPr>
          <w:rFonts w:ascii="Verdana" w:hAnsi="Verdana" w:cs="Arial"/>
          <w:sz w:val="18"/>
          <w:szCs w:val="18"/>
        </w:rPr>
        <w:t>,</w:t>
      </w:r>
      <w:r w:rsidR="003720FA" w:rsidRPr="00215C96">
        <w:rPr>
          <w:rFonts w:ascii="Verdana" w:hAnsi="Verdana" w:cs="Arial"/>
          <w:i/>
          <w:sz w:val="18"/>
          <w:szCs w:val="18"/>
        </w:rPr>
        <w:t xml:space="preserve"> Elisabetta </w:t>
      </w:r>
      <w:r w:rsidR="00B95FD1">
        <w:rPr>
          <w:rFonts w:ascii="Verdana" w:hAnsi="Verdana" w:cs="Arial"/>
          <w:i/>
          <w:sz w:val="18"/>
          <w:szCs w:val="18"/>
        </w:rPr>
        <w:t xml:space="preserve">di </w:t>
      </w:r>
      <w:r w:rsidR="003720FA" w:rsidRPr="00215C96">
        <w:rPr>
          <w:rFonts w:ascii="Verdana" w:hAnsi="Verdana" w:cs="Arial"/>
          <w:i/>
          <w:sz w:val="18"/>
          <w:szCs w:val="18"/>
        </w:rPr>
        <w:t>Valois</w:t>
      </w:r>
      <w:r w:rsidR="00B95FD1">
        <w:rPr>
          <w:rFonts w:ascii="Verdana" w:hAnsi="Verdana" w:cs="Arial"/>
          <w:sz w:val="18"/>
          <w:szCs w:val="18"/>
        </w:rPr>
        <w:t>;</w:t>
      </w:r>
      <w:r w:rsidR="004D73C5" w:rsidRPr="00215C96">
        <w:rPr>
          <w:rFonts w:ascii="Verdana" w:hAnsi="Verdana" w:cs="Arial"/>
          <w:b/>
          <w:sz w:val="18"/>
          <w:szCs w:val="18"/>
        </w:rPr>
        <w:t xml:space="preserve"> </w:t>
      </w:r>
      <w:r w:rsidR="00500B5C" w:rsidRPr="00215C96">
        <w:rPr>
          <w:rFonts w:ascii="Verdana" w:hAnsi="Verdana" w:cs="Arial"/>
          <w:b/>
          <w:sz w:val="18"/>
          <w:szCs w:val="18"/>
        </w:rPr>
        <w:t>Giovanna Casolla</w:t>
      </w:r>
      <w:r w:rsidR="00B95FD1">
        <w:rPr>
          <w:rFonts w:ascii="Verdana" w:hAnsi="Verdana" w:cs="Arial"/>
          <w:b/>
          <w:sz w:val="18"/>
          <w:szCs w:val="18"/>
        </w:rPr>
        <w:t>,</w:t>
      </w:r>
      <w:r w:rsidR="003720FA" w:rsidRPr="00215C96">
        <w:rPr>
          <w:rFonts w:ascii="Verdana" w:hAnsi="Verdana" w:cs="Arial"/>
          <w:i/>
          <w:sz w:val="18"/>
          <w:szCs w:val="18"/>
        </w:rPr>
        <w:t xml:space="preserve"> La principessa Eboli</w:t>
      </w:r>
      <w:r w:rsidR="00B95FD1">
        <w:rPr>
          <w:rFonts w:ascii="Verdana" w:hAnsi="Verdana" w:cs="Arial"/>
          <w:i/>
          <w:sz w:val="18"/>
          <w:szCs w:val="18"/>
        </w:rPr>
        <w:t>;</w:t>
      </w:r>
      <w:r w:rsidR="004D73C5" w:rsidRPr="00215C96">
        <w:rPr>
          <w:rFonts w:ascii="Verdana" w:hAnsi="Verdana" w:cs="Arial"/>
          <w:b/>
          <w:sz w:val="18"/>
          <w:szCs w:val="18"/>
        </w:rPr>
        <w:t xml:space="preserve"> </w:t>
      </w:r>
      <w:r w:rsidR="00500B5C" w:rsidRPr="00215C96">
        <w:rPr>
          <w:rFonts w:ascii="Verdana" w:hAnsi="Verdana" w:cs="Arial"/>
          <w:b/>
          <w:sz w:val="18"/>
          <w:szCs w:val="18"/>
        </w:rPr>
        <w:t>Marika Colasanto</w:t>
      </w:r>
      <w:r w:rsidR="00B95FD1">
        <w:rPr>
          <w:rFonts w:ascii="Verdana" w:hAnsi="Verdana" w:cs="Arial"/>
          <w:b/>
          <w:sz w:val="18"/>
          <w:szCs w:val="18"/>
        </w:rPr>
        <w:t>,</w:t>
      </w:r>
      <w:r w:rsidR="003720FA" w:rsidRPr="00215C96">
        <w:rPr>
          <w:rFonts w:ascii="Verdana" w:hAnsi="Verdana" w:cs="Arial"/>
          <w:i/>
          <w:sz w:val="18"/>
          <w:szCs w:val="18"/>
        </w:rPr>
        <w:t xml:space="preserve"> Tebaldo</w:t>
      </w:r>
      <w:r w:rsidR="00B95FD1">
        <w:rPr>
          <w:rFonts w:ascii="Verdana" w:hAnsi="Verdana" w:cs="Arial"/>
          <w:sz w:val="18"/>
          <w:szCs w:val="18"/>
        </w:rPr>
        <w:t>;</w:t>
      </w:r>
      <w:r w:rsidR="00B95FD1">
        <w:rPr>
          <w:rFonts w:ascii="Verdana" w:hAnsi="Verdana" w:cs="Arial"/>
          <w:b/>
          <w:sz w:val="18"/>
          <w:szCs w:val="18"/>
        </w:rPr>
        <w:t xml:space="preserve"> </w:t>
      </w:r>
      <w:r w:rsidR="00500B5C" w:rsidRPr="00215C96">
        <w:rPr>
          <w:rFonts w:ascii="Verdana" w:hAnsi="Verdana" w:cs="Arial"/>
          <w:b/>
          <w:sz w:val="18"/>
          <w:szCs w:val="18"/>
        </w:rPr>
        <w:t>Didier Pieri</w:t>
      </w:r>
      <w:r w:rsidR="00B95FD1">
        <w:rPr>
          <w:rFonts w:ascii="Verdana" w:hAnsi="Verdana" w:cs="Arial"/>
          <w:sz w:val="18"/>
          <w:szCs w:val="18"/>
        </w:rPr>
        <w:t>,</w:t>
      </w:r>
      <w:r w:rsidR="003720FA" w:rsidRPr="00215C96">
        <w:rPr>
          <w:rFonts w:ascii="Verdana" w:hAnsi="Verdana" w:cs="Arial"/>
          <w:i/>
          <w:sz w:val="18"/>
          <w:szCs w:val="18"/>
        </w:rPr>
        <w:t xml:space="preserve"> Conte di Lerna e l’ </w:t>
      </w:r>
      <w:r w:rsidR="00B95FD1">
        <w:rPr>
          <w:rFonts w:ascii="Verdana" w:hAnsi="Verdana" w:cs="Arial"/>
          <w:i/>
          <w:sz w:val="18"/>
          <w:szCs w:val="18"/>
        </w:rPr>
        <w:t>Araldo R</w:t>
      </w:r>
      <w:r w:rsidR="00500B5C" w:rsidRPr="00215C96">
        <w:rPr>
          <w:rFonts w:ascii="Verdana" w:hAnsi="Verdana" w:cs="Arial"/>
          <w:i/>
          <w:sz w:val="18"/>
          <w:szCs w:val="18"/>
        </w:rPr>
        <w:t>eale</w:t>
      </w:r>
      <w:r w:rsidR="00B95FD1">
        <w:rPr>
          <w:rFonts w:ascii="Verdana" w:hAnsi="Verdana" w:cs="Arial"/>
          <w:i/>
          <w:sz w:val="18"/>
          <w:szCs w:val="18"/>
        </w:rPr>
        <w:t>;</w:t>
      </w:r>
      <w:r w:rsidR="003720FA" w:rsidRPr="00BC037E">
        <w:rPr>
          <w:rFonts w:ascii="Verdana" w:hAnsi="Verdana" w:cs="Arial"/>
          <w:i/>
          <w:sz w:val="18"/>
          <w:szCs w:val="18"/>
        </w:rPr>
        <w:t xml:space="preserve"> </w:t>
      </w:r>
      <w:r w:rsidR="00500B5C" w:rsidRPr="00BC037E">
        <w:rPr>
          <w:rFonts w:ascii="Verdana" w:hAnsi="Verdana" w:cs="Arial"/>
          <w:b/>
          <w:sz w:val="18"/>
          <w:szCs w:val="18"/>
        </w:rPr>
        <w:t xml:space="preserve">Silvia </w:t>
      </w:r>
      <w:r w:rsidR="00500B5C" w:rsidRPr="00B95FD1">
        <w:rPr>
          <w:rFonts w:ascii="Verdana" w:hAnsi="Verdana" w:cs="Arial"/>
          <w:sz w:val="18"/>
          <w:szCs w:val="18"/>
        </w:rPr>
        <w:t>Pantani</w:t>
      </w:r>
      <w:r w:rsidR="00B95FD1">
        <w:rPr>
          <w:rFonts w:ascii="Verdana" w:hAnsi="Verdana" w:cs="Arial"/>
          <w:sz w:val="18"/>
          <w:szCs w:val="18"/>
        </w:rPr>
        <w:t xml:space="preserve">, </w:t>
      </w:r>
      <w:r w:rsidR="003720FA" w:rsidRPr="00B95FD1">
        <w:rPr>
          <w:rFonts w:ascii="Verdana" w:hAnsi="Verdana" w:cs="Arial"/>
          <w:i/>
          <w:sz w:val="18"/>
          <w:szCs w:val="18"/>
        </w:rPr>
        <w:t>Voce</w:t>
      </w:r>
      <w:r w:rsidR="003720FA" w:rsidRPr="00BC037E">
        <w:rPr>
          <w:rFonts w:ascii="Verdana" w:hAnsi="Verdana" w:cs="Arial"/>
          <w:i/>
          <w:sz w:val="18"/>
          <w:szCs w:val="18"/>
        </w:rPr>
        <w:t xml:space="preserve"> dal cielo</w:t>
      </w:r>
      <w:r w:rsidR="00B95FD1">
        <w:rPr>
          <w:rFonts w:ascii="Verdana" w:hAnsi="Verdana" w:cs="Arial"/>
          <w:sz w:val="18"/>
          <w:szCs w:val="18"/>
        </w:rPr>
        <w:t>;</w:t>
      </w:r>
      <w:r w:rsidR="00343D49" w:rsidRPr="00343D49">
        <w:rPr>
          <w:rFonts w:ascii="Verdana" w:hAnsi="Verdana" w:cs="Arial"/>
          <w:sz w:val="18"/>
          <w:szCs w:val="18"/>
        </w:rPr>
        <w:t xml:space="preserve"> </w:t>
      </w:r>
      <w:r w:rsidR="00343D49" w:rsidRPr="00215C96">
        <w:rPr>
          <w:rFonts w:ascii="Verdana" w:hAnsi="Verdana" w:cs="Arial"/>
          <w:sz w:val="18"/>
          <w:szCs w:val="18"/>
        </w:rPr>
        <w:t xml:space="preserve">i </w:t>
      </w:r>
      <w:r w:rsidR="00343D49" w:rsidRPr="00215C96">
        <w:rPr>
          <w:rFonts w:ascii="Verdana" w:hAnsi="Verdana" w:cs="Arial"/>
          <w:i/>
          <w:sz w:val="18"/>
          <w:szCs w:val="18"/>
        </w:rPr>
        <w:t>Deputati fiamminghi</w:t>
      </w:r>
      <w:r w:rsidR="00343D49">
        <w:rPr>
          <w:rFonts w:ascii="Verdana" w:hAnsi="Verdana" w:cs="Arial"/>
          <w:i/>
          <w:sz w:val="18"/>
          <w:szCs w:val="18"/>
        </w:rPr>
        <w:t xml:space="preserve"> </w:t>
      </w:r>
      <w:r w:rsidR="00343D49" w:rsidRPr="00343D49">
        <w:rPr>
          <w:rFonts w:ascii="Verdana" w:hAnsi="Verdana" w:cs="Arial"/>
          <w:sz w:val="18"/>
          <w:szCs w:val="18"/>
        </w:rPr>
        <w:t>sono interpretati da</w:t>
      </w:r>
      <w:r w:rsidR="00B95FD1">
        <w:rPr>
          <w:rFonts w:ascii="Verdana" w:hAnsi="Verdana" w:cs="Arial"/>
          <w:sz w:val="18"/>
          <w:szCs w:val="18"/>
        </w:rPr>
        <w:t>:</w:t>
      </w:r>
      <w:r w:rsidR="00343D49" w:rsidRPr="00343D49">
        <w:rPr>
          <w:rFonts w:ascii="Verdana" w:hAnsi="Verdana" w:cs="Arial"/>
          <w:sz w:val="18"/>
          <w:szCs w:val="18"/>
        </w:rPr>
        <w:t xml:space="preserve"> </w:t>
      </w:r>
      <w:r w:rsidR="00500B5C" w:rsidRPr="00215C96">
        <w:rPr>
          <w:rFonts w:ascii="Verdana" w:hAnsi="Verdana" w:cs="Arial"/>
          <w:b/>
          <w:sz w:val="18"/>
          <w:szCs w:val="18"/>
        </w:rPr>
        <w:t>Riccardo Crampton</w:t>
      </w:r>
      <w:r w:rsidR="003720FA" w:rsidRPr="00215C96">
        <w:rPr>
          <w:rFonts w:ascii="Verdana" w:hAnsi="Verdana" w:cs="Arial"/>
          <w:sz w:val="18"/>
          <w:szCs w:val="18"/>
        </w:rPr>
        <w:t>,</w:t>
      </w:r>
      <w:r w:rsidR="00343D49">
        <w:rPr>
          <w:rFonts w:ascii="Verdana" w:hAnsi="Verdana" w:cs="Arial"/>
          <w:b/>
          <w:sz w:val="18"/>
          <w:szCs w:val="18"/>
        </w:rPr>
        <w:t xml:space="preserve"> </w:t>
      </w:r>
      <w:r w:rsidR="00500B5C" w:rsidRPr="00215C96">
        <w:rPr>
          <w:rFonts w:ascii="Verdana" w:hAnsi="Verdana" w:cs="Arial"/>
          <w:b/>
          <w:sz w:val="18"/>
          <w:szCs w:val="18"/>
        </w:rPr>
        <w:t>Ettore Kim</w:t>
      </w:r>
      <w:r w:rsidR="003720FA" w:rsidRPr="00215C96">
        <w:rPr>
          <w:rFonts w:ascii="Verdana" w:hAnsi="Verdana" w:cs="Arial"/>
          <w:sz w:val="18"/>
          <w:szCs w:val="18"/>
        </w:rPr>
        <w:t>,</w:t>
      </w:r>
      <w:r w:rsidR="004D73C5" w:rsidRPr="00215C96">
        <w:rPr>
          <w:rFonts w:ascii="Verdana" w:hAnsi="Verdana" w:cs="Arial"/>
          <w:b/>
          <w:sz w:val="18"/>
          <w:szCs w:val="18"/>
        </w:rPr>
        <w:t xml:space="preserve"> </w:t>
      </w:r>
      <w:r w:rsidR="00500B5C" w:rsidRPr="00215C96">
        <w:rPr>
          <w:rFonts w:ascii="Verdana" w:hAnsi="Verdana" w:cs="Arial"/>
          <w:b/>
          <w:sz w:val="18"/>
          <w:szCs w:val="18"/>
        </w:rPr>
        <w:t>Roberto Maietta</w:t>
      </w:r>
      <w:r w:rsidR="003720FA" w:rsidRPr="00215C96">
        <w:rPr>
          <w:rFonts w:ascii="Verdana" w:hAnsi="Verdana" w:cs="Arial"/>
          <w:sz w:val="18"/>
          <w:szCs w:val="18"/>
        </w:rPr>
        <w:t>,</w:t>
      </w:r>
      <w:r w:rsidR="004D73C5" w:rsidRPr="00215C96">
        <w:rPr>
          <w:rFonts w:ascii="Verdana" w:hAnsi="Verdana" w:cs="Arial"/>
          <w:b/>
          <w:sz w:val="18"/>
          <w:szCs w:val="18"/>
        </w:rPr>
        <w:t xml:space="preserve"> </w:t>
      </w:r>
      <w:r w:rsidR="00500B5C" w:rsidRPr="00215C96">
        <w:rPr>
          <w:rFonts w:ascii="Verdana" w:hAnsi="Verdana" w:cs="Arial"/>
          <w:b/>
          <w:sz w:val="18"/>
          <w:szCs w:val="18"/>
        </w:rPr>
        <w:t>Enrico Marchesini</w:t>
      </w:r>
      <w:r w:rsidR="003720FA" w:rsidRPr="00215C96">
        <w:rPr>
          <w:rFonts w:ascii="Verdana" w:hAnsi="Verdana" w:cs="Arial"/>
          <w:sz w:val="18"/>
          <w:szCs w:val="18"/>
        </w:rPr>
        <w:t>,</w:t>
      </w:r>
      <w:r w:rsidR="004D73C5" w:rsidRPr="00215C96">
        <w:rPr>
          <w:rFonts w:ascii="Verdana" w:hAnsi="Verdana" w:cs="Arial"/>
          <w:b/>
          <w:sz w:val="18"/>
          <w:szCs w:val="18"/>
        </w:rPr>
        <w:t xml:space="preserve"> </w:t>
      </w:r>
      <w:r w:rsidR="00500B5C" w:rsidRPr="00215C96">
        <w:rPr>
          <w:rFonts w:ascii="Verdana" w:hAnsi="Verdana" w:cs="Arial"/>
          <w:b/>
          <w:sz w:val="18"/>
          <w:szCs w:val="18"/>
        </w:rPr>
        <w:t>Daniele Piscopo</w:t>
      </w:r>
      <w:r w:rsidR="003720FA" w:rsidRPr="00215C96">
        <w:rPr>
          <w:rFonts w:ascii="Verdana" w:hAnsi="Verdana" w:cs="Arial"/>
          <w:sz w:val="18"/>
          <w:szCs w:val="18"/>
        </w:rPr>
        <w:t xml:space="preserve"> e</w:t>
      </w:r>
      <w:r w:rsidR="004D73C5" w:rsidRPr="00215C96">
        <w:rPr>
          <w:rFonts w:ascii="Verdana" w:hAnsi="Verdana" w:cs="Arial"/>
          <w:b/>
          <w:sz w:val="18"/>
          <w:szCs w:val="18"/>
        </w:rPr>
        <w:t xml:space="preserve"> </w:t>
      </w:r>
      <w:r w:rsidR="00500B5C" w:rsidRPr="00215C96">
        <w:rPr>
          <w:rFonts w:ascii="Verdana" w:hAnsi="Verdana" w:cs="Arial"/>
          <w:b/>
          <w:sz w:val="18"/>
          <w:szCs w:val="18"/>
        </w:rPr>
        <w:t>Stefano Rinaldi Miliani</w:t>
      </w:r>
      <w:r w:rsidR="00343D49" w:rsidRPr="005E1780">
        <w:rPr>
          <w:rFonts w:ascii="Verdana" w:hAnsi="Verdana" w:cs="Arial"/>
          <w:sz w:val="18"/>
          <w:szCs w:val="18"/>
        </w:rPr>
        <w:t>.</w:t>
      </w:r>
      <w:r w:rsidR="003720FA" w:rsidRPr="00215C96">
        <w:rPr>
          <w:rFonts w:ascii="Verdana" w:hAnsi="Verdana" w:cs="Arial"/>
          <w:b/>
          <w:sz w:val="18"/>
          <w:szCs w:val="18"/>
        </w:rPr>
        <w:t xml:space="preserve"> </w:t>
      </w:r>
    </w:p>
    <w:p w:rsidR="00B95FD1" w:rsidRDefault="00B95FD1" w:rsidP="00240EF6">
      <w:pPr>
        <w:contextualSpacing/>
        <w:jc w:val="both"/>
        <w:rPr>
          <w:rFonts w:ascii="Verdana" w:hAnsi="Verdana" w:cs="Arial"/>
          <w:sz w:val="18"/>
          <w:szCs w:val="18"/>
          <w:lang w:eastAsia="en-US"/>
        </w:rPr>
      </w:pPr>
    </w:p>
    <w:p w:rsidR="00150CF4" w:rsidRDefault="00240EF6" w:rsidP="00240EF6">
      <w:pPr>
        <w:contextualSpacing/>
        <w:jc w:val="both"/>
        <w:rPr>
          <w:rFonts w:ascii="Verdana" w:hAnsi="Verdana" w:cs="Arial"/>
          <w:sz w:val="18"/>
          <w:szCs w:val="18"/>
          <w:lang w:eastAsia="en-US"/>
        </w:rPr>
      </w:pPr>
      <w:r w:rsidRPr="00215C96">
        <w:rPr>
          <w:rFonts w:ascii="Verdana" w:hAnsi="Verdana" w:cs="Arial"/>
          <w:sz w:val="18"/>
          <w:szCs w:val="18"/>
          <w:lang w:eastAsia="en-US"/>
        </w:rPr>
        <w:t xml:space="preserve">Forse in nessun’altra opera come in </w:t>
      </w:r>
      <w:r w:rsidRPr="00215C96">
        <w:rPr>
          <w:rFonts w:ascii="Verdana" w:hAnsi="Verdana" w:cs="Arial"/>
          <w:i/>
          <w:sz w:val="18"/>
          <w:szCs w:val="18"/>
          <w:lang w:eastAsia="en-US"/>
        </w:rPr>
        <w:t>Don Carlo</w:t>
      </w:r>
      <w:r w:rsidRPr="00215C96">
        <w:rPr>
          <w:rFonts w:ascii="Verdana" w:hAnsi="Verdana" w:cs="Arial"/>
          <w:sz w:val="18"/>
          <w:szCs w:val="18"/>
          <w:lang w:eastAsia="en-US"/>
        </w:rPr>
        <w:t xml:space="preserve"> </w:t>
      </w:r>
      <w:r w:rsidR="00150CF4">
        <w:rPr>
          <w:rFonts w:ascii="Verdana" w:hAnsi="Verdana" w:cs="Arial"/>
          <w:sz w:val="18"/>
          <w:szCs w:val="18"/>
          <w:lang w:eastAsia="en-US"/>
        </w:rPr>
        <w:t>il genio di Busseto</w:t>
      </w:r>
      <w:r w:rsidRPr="00215C96">
        <w:rPr>
          <w:rFonts w:ascii="Verdana" w:hAnsi="Verdana" w:cs="Arial"/>
          <w:sz w:val="18"/>
          <w:szCs w:val="18"/>
          <w:lang w:eastAsia="en-US"/>
        </w:rPr>
        <w:t xml:space="preserve"> ha concentrato tutti i temi portanti del suo teatro musicale: il potere, con i suoi onori e oneri, l’amore contrastato, al punto da essere un amore impossibile, il conflitto tra il mondo dei padri e quello dei figli, il popolo oppresso che rivendica la propria libertà. E una questione delicatissima tanto nell’epoca in cui è ambientato il libretto (l’Europa della seconda metà del Cinquecento) quanto in quella contemporanea a Verdi: la ragion di stato contro quella dell’altare –  da una parte l’Impero, insomma, e dall’altra la Chiesa. Filippo II, potentissimo re di Spagna, sposa in seconde nozze Elisabetta di Valois, per rinsaldare i rapporti del suo paese con la Francia. </w:t>
      </w:r>
    </w:p>
    <w:p w:rsidR="00240EF6" w:rsidRPr="00215C96" w:rsidRDefault="00240EF6" w:rsidP="00240EF6">
      <w:pPr>
        <w:contextualSpacing/>
        <w:jc w:val="both"/>
        <w:rPr>
          <w:rFonts w:ascii="Verdana" w:hAnsi="Verdana" w:cs="Arial"/>
          <w:sz w:val="18"/>
          <w:szCs w:val="18"/>
          <w:lang w:eastAsia="en-US"/>
        </w:rPr>
      </w:pPr>
      <w:r w:rsidRPr="00215C96">
        <w:rPr>
          <w:rFonts w:ascii="Verdana" w:hAnsi="Verdana" w:cs="Arial"/>
          <w:sz w:val="18"/>
          <w:szCs w:val="18"/>
          <w:lang w:eastAsia="en-US"/>
        </w:rPr>
        <w:t xml:space="preserve">Ma Elisabetta era promessa al figlio di Filippo, Carlo, e continuerà ad amare il giovane, ardentemente ricambiata, di un amore che non può essere vissuto. La situazione genera un conflitto fortissimo, lacerante, tra il padre e il figlio, acuito dalle posizioni politiche di Carlo, Infante illuminato schierato dalla parte del popolo. Filippo arriva persino a progettare l’eliminazione fisica del figlio, con l’avvallo del Grande Inquisitore, figura inquietante già nell’aspetto fisico (cieco e nonagenario), degna di un graphic novel dalle atmosfere gotiche. Una vicenda tesa, come fatti che si susseguono e come dinamiche psicologiche in atto, dalla prima all’ultima scena. E con anche, alla fine, un tocco di sovrannaturale… </w:t>
      </w:r>
    </w:p>
    <w:p w:rsidR="00240EF6" w:rsidRPr="00215C96" w:rsidRDefault="00240EF6" w:rsidP="00240EF6">
      <w:pPr>
        <w:contextualSpacing/>
        <w:jc w:val="both"/>
        <w:rPr>
          <w:rFonts w:ascii="Verdana" w:hAnsi="Verdana" w:cs="Arial"/>
          <w:sz w:val="18"/>
          <w:szCs w:val="18"/>
          <w:lang w:eastAsia="en-US"/>
        </w:rPr>
      </w:pPr>
      <w:r w:rsidRPr="00215C96">
        <w:rPr>
          <w:rFonts w:ascii="Verdana" w:hAnsi="Verdana" w:cs="Arial"/>
          <w:sz w:val="18"/>
          <w:szCs w:val="18"/>
          <w:lang w:eastAsia="en-US"/>
        </w:rPr>
        <w:t>In una partitura in cui l’orchestra è protagonista non meno dei cantanti (e che, da questo punto di vista, apre la strada all’ultimo stile verdiano), i momenti memorabili, teatralmente e musicalmente, non si contano: “Ella giammai m’amò”, soliloquio in cui Filippo II da re diventa uomo come tutti nel momento in cui si rende conto di essere vecchio, solo e non amato dalla moglie; il dialogo tra Filippo e il Grande Inquisitore, incontro-scontro tra due bassi il cui colore scuro (e oscuro) è trattato da Verdi come l’incarnazione vocale delle rispettive autorevolezze; il duetto finale tra Carlo ed Elisabetta, mistico e visionario, in cui i due protagonisti si rendono conto che solo nell’immaginazione possono realizzare i desideri che la realtà nega loro. Un’opera potente, fiera, e, al tempo stesso, toccante e commovente: le emozioni del melodramma al loro apice.</w:t>
      </w:r>
    </w:p>
    <w:p w:rsidR="00915084" w:rsidRDefault="00240EF6" w:rsidP="006C23A1">
      <w:pPr>
        <w:contextualSpacing/>
        <w:jc w:val="both"/>
        <w:rPr>
          <w:rFonts w:ascii="Verdana" w:hAnsi="Verdana" w:cs="Arial"/>
          <w:sz w:val="18"/>
          <w:szCs w:val="18"/>
          <w:lang w:eastAsia="en-US"/>
        </w:rPr>
      </w:pPr>
      <w:r w:rsidRPr="00215C96">
        <w:rPr>
          <w:rFonts w:ascii="Verdana" w:hAnsi="Verdana" w:cs="Arial"/>
          <w:sz w:val="18"/>
          <w:szCs w:val="18"/>
          <w:lang w:eastAsia="en-US"/>
        </w:rPr>
        <w:t xml:space="preserve">Tratto dal dramma di Schiller </w:t>
      </w:r>
      <w:r w:rsidRPr="00215C96">
        <w:rPr>
          <w:rFonts w:ascii="Verdana" w:hAnsi="Verdana" w:cs="Arial"/>
          <w:i/>
          <w:sz w:val="18"/>
          <w:szCs w:val="18"/>
          <w:lang w:eastAsia="en-US"/>
        </w:rPr>
        <w:t>Don Carlos</w:t>
      </w:r>
      <w:r w:rsidRPr="00215C96">
        <w:rPr>
          <w:rFonts w:ascii="Verdana" w:hAnsi="Verdana" w:cs="Arial"/>
          <w:sz w:val="18"/>
          <w:szCs w:val="18"/>
          <w:lang w:eastAsia="en-US"/>
        </w:rPr>
        <w:t xml:space="preserve">, </w:t>
      </w:r>
      <w:r w:rsidRPr="00B95FD1">
        <w:rPr>
          <w:rFonts w:ascii="Verdana" w:hAnsi="Verdana" w:cs="Arial"/>
          <w:i/>
          <w:sz w:val="18"/>
          <w:szCs w:val="18"/>
          <w:lang w:eastAsia="en-US"/>
        </w:rPr>
        <w:t>Infante di Spagna</w:t>
      </w:r>
      <w:r w:rsidRPr="00215C96">
        <w:rPr>
          <w:rFonts w:ascii="Verdana" w:hAnsi="Verdana" w:cs="Arial"/>
          <w:sz w:val="18"/>
          <w:szCs w:val="18"/>
          <w:lang w:eastAsia="en-US"/>
        </w:rPr>
        <w:t xml:space="preserve">, il </w:t>
      </w:r>
      <w:r w:rsidRPr="00215C96">
        <w:rPr>
          <w:rFonts w:ascii="Verdana" w:hAnsi="Verdana" w:cs="Arial"/>
          <w:i/>
          <w:sz w:val="18"/>
          <w:szCs w:val="18"/>
          <w:lang w:eastAsia="en-US"/>
        </w:rPr>
        <w:t>Don Carlo</w:t>
      </w:r>
      <w:r w:rsidRPr="00215C96">
        <w:rPr>
          <w:rFonts w:ascii="Verdana" w:hAnsi="Verdana" w:cs="Arial"/>
          <w:sz w:val="18"/>
          <w:szCs w:val="18"/>
          <w:lang w:eastAsia="en-US"/>
        </w:rPr>
        <w:t xml:space="preserve"> di Verdi debuttò all’Opéra di Parigi (in lingua francese) nel 1867 e fu poi sottoposto dall’autore a numerose revisioni in vista delle riprese italiane (Milano, Scala, 1884; Modena, Teatro Comunale, 1886)</w:t>
      </w:r>
      <w:r w:rsidR="00150CF4">
        <w:rPr>
          <w:rFonts w:ascii="Verdana" w:hAnsi="Verdana" w:cs="Arial"/>
          <w:sz w:val="18"/>
          <w:szCs w:val="18"/>
          <w:lang w:eastAsia="en-US"/>
        </w:rPr>
        <w:t xml:space="preserve"> rappresentato per la prima volta a Genova nel 1887.</w:t>
      </w:r>
      <w:r w:rsidRPr="00215C96">
        <w:rPr>
          <w:rFonts w:ascii="Verdana" w:hAnsi="Verdana" w:cs="Arial"/>
          <w:sz w:val="18"/>
          <w:szCs w:val="18"/>
          <w:lang w:eastAsia="en-US"/>
        </w:rPr>
        <w:t xml:space="preserve"> </w:t>
      </w:r>
    </w:p>
    <w:p w:rsidR="006C23A1" w:rsidRPr="00215C96" w:rsidRDefault="006C23A1" w:rsidP="006C23A1">
      <w:pPr>
        <w:contextualSpacing/>
        <w:jc w:val="both"/>
        <w:rPr>
          <w:rFonts w:ascii="Verdana" w:hAnsi="Verdana" w:cs="Arial"/>
          <w:b/>
          <w:sz w:val="18"/>
          <w:szCs w:val="18"/>
        </w:rPr>
      </w:pPr>
    </w:p>
    <w:p w:rsidR="005D6843" w:rsidRDefault="005D6843" w:rsidP="00915084">
      <w:pPr>
        <w:pStyle w:val="imalignleft"/>
        <w:jc w:val="both"/>
        <w:textAlignment w:val="baseline"/>
        <w:rPr>
          <w:rFonts w:ascii="Verdana" w:hAnsi="Verdana" w:cs="Arial"/>
          <w:b/>
          <w:sz w:val="18"/>
          <w:szCs w:val="18"/>
        </w:rPr>
      </w:pPr>
    </w:p>
    <w:p w:rsidR="005D6843" w:rsidRDefault="005D6843" w:rsidP="00915084">
      <w:pPr>
        <w:pStyle w:val="imalignleft"/>
        <w:jc w:val="both"/>
        <w:textAlignment w:val="baseline"/>
        <w:rPr>
          <w:rFonts w:ascii="Verdana" w:hAnsi="Verdana" w:cs="Arial"/>
          <w:b/>
          <w:sz w:val="18"/>
          <w:szCs w:val="18"/>
        </w:rPr>
      </w:pPr>
    </w:p>
    <w:p w:rsidR="00940D72" w:rsidRPr="00215C96" w:rsidRDefault="00940D72" w:rsidP="00915084">
      <w:pPr>
        <w:pStyle w:val="imalignleft"/>
        <w:jc w:val="both"/>
        <w:textAlignment w:val="baseline"/>
        <w:rPr>
          <w:rFonts w:ascii="Verdana" w:hAnsi="Verdana" w:cs="Arial"/>
          <w:b/>
          <w:sz w:val="18"/>
          <w:szCs w:val="18"/>
        </w:rPr>
      </w:pPr>
      <w:r w:rsidRPr="00215C96">
        <w:rPr>
          <w:rFonts w:ascii="Verdana" w:hAnsi="Verdana" w:cs="Arial"/>
          <w:b/>
          <w:sz w:val="18"/>
          <w:szCs w:val="18"/>
        </w:rPr>
        <w:t>Numerose le attività collaterali organizzate intorno all’opera: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  <w:b/>
        </w:rPr>
      </w:pPr>
    </w:p>
    <w:p w:rsidR="00F46398" w:rsidRDefault="00F46398" w:rsidP="00F46398">
      <w:pPr>
        <w:jc w:val="both"/>
        <w:rPr>
          <w:rFonts w:ascii="Microsoft Sans Serif" w:hAnsi="Microsoft Sans Serif" w:cs="Microsoft Sans Serif"/>
          <w:b/>
        </w:rPr>
      </w:pPr>
      <w:r>
        <w:rPr>
          <w:rFonts w:ascii="Microsoft Sans Serif" w:hAnsi="Microsoft Sans Serif" w:cs="Microsoft Sans Serif"/>
          <w:b/>
        </w:rPr>
        <w:t>Mercoledì 5 aprile, ore 19.15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Mercato del Carmine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Cittadini all’opera!!!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Presentazione Don Carlo a cura del Direttore d’Orchestra Valerio Galli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Moderatore: Massimo Arduino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In collaborazione con Associazione Teatro Carlo Felice e Mercato del Carmine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</w:p>
    <w:p w:rsidR="00F46398" w:rsidRDefault="00F46398" w:rsidP="00F46398">
      <w:pPr>
        <w:jc w:val="both"/>
        <w:rPr>
          <w:rFonts w:ascii="Microsoft Sans Serif" w:hAnsi="Microsoft Sans Serif" w:cs="Microsoft Sans Serif"/>
          <w:b/>
        </w:rPr>
      </w:pPr>
      <w:r>
        <w:rPr>
          <w:rFonts w:ascii="Microsoft Sans Serif" w:hAnsi="Microsoft Sans Serif" w:cs="Microsoft Sans Serif"/>
          <w:b/>
        </w:rPr>
        <w:t>Giovedì 6 aprile, ore 18.00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Palazzo Ducale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Inaugurazione Rassegna “</w:t>
      </w:r>
      <w:smartTag w:uri="urn:schemas-microsoft-com:office:smarttags" w:element="PersonName">
        <w:smartTagPr>
          <w:attr w:name="ProductID" w:val="La Storia"/>
        </w:smartTagPr>
        <w:r>
          <w:rPr>
            <w:rFonts w:ascii="Microsoft Sans Serif" w:hAnsi="Microsoft Sans Serif" w:cs="Microsoft Sans Serif"/>
          </w:rPr>
          <w:t>La Storia</w:t>
        </w:r>
      </w:smartTag>
      <w:r>
        <w:rPr>
          <w:rFonts w:ascii="Microsoft Sans Serif" w:hAnsi="Microsoft Sans Serif" w:cs="Microsoft Sans Serif"/>
        </w:rPr>
        <w:t xml:space="preserve"> in Piazza”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Concerto a cura del Quartetto Paganini – Sivori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Esposizione di Costumi di Maurizio Balò, parte dell’allestimento dell’opera Don Carlo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</w:p>
    <w:p w:rsidR="00F46398" w:rsidRDefault="00F46398" w:rsidP="00F46398">
      <w:pPr>
        <w:jc w:val="both"/>
        <w:rPr>
          <w:rFonts w:ascii="Microsoft Sans Serif" w:hAnsi="Microsoft Sans Serif" w:cs="Microsoft Sans Serif"/>
          <w:b/>
        </w:rPr>
      </w:pPr>
      <w:r>
        <w:rPr>
          <w:rFonts w:ascii="Microsoft Sans Serif" w:hAnsi="Microsoft Sans Serif" w:cs="Microsoft Sans Serif"/>
          <w:b/>
        </w:rPr>
        <w:t>Venerdì 7 aprile, ore 16.00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Auditorium Eugenio Montale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Conferenza illustrativa: “Don Carlo – smisurato capolavoro verdiano”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Relatore: Lorenzo Costa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In collaborazione con l’Associazione Amici del Carlo Felice e del Conservatorio N. Paganini.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</w:p>
    <w:p w:rsidR="00F46398" w:rsidRDefault="00F46398" w:rsidP="00F46398">
      <w:pPr>
        <w:jc w:val="both"/>
        <w:rPr>
          <w:rFonts w:ascii="Microsoft Sans Serif" w:hAnsi="Microsoft Sans Serif" w:cs="Microsoft Sans Serif"/>
          <w:b/>
        </w:rPr>
      </w:pPr>
      <w:r>
        <w:rPr>
          <w:rFonts w:ascii="Microsoft Sans Serif" w:hAnsi="Microsoft Sans Serif" w:cs="Microsoft Sans Serif"/>
          <w:b/>
        </w:rPr>
        <w:t>Lunedì 10 aprile, ore 17.30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Libreria Feltrinelli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Incontro con il cast impegnato nell’opera</w:t>
      </w:r>
    </w:p>
    <w:p w:rsidR="00F46398" w:rsidRPr="00215C96" w:rsidRDefault="00F46398" w:rsidP="00F46398">
      <w:pPr>
        <w:jc w:val="both"/>
        <w:rPr>
          <w:rStyle w:val="ff2fc0fs10"/>
          <w:rFonts w:ascii="Verdana" w:hAnsi="Verdana" w:cs="Arial"/>
          <w:sz w:val="18"/>
          <w:szCs w:val="18"/>
        </w:rPr>
      </w:pPr>
      <w:r w:rsidRPr="00215C96">
        <w:rPr>
          <w:rStyle w:val="ff2fc0fs10"/>
          <w:rFonts w:ascii="Verdana" w:hAnsi="Verdana" w:cs="Arial"/>
          <w:sz w:val="18"/>
          <w:szCs w:val="18"/>
        </w:rPr>
        <w:t>A cura del musicologo</w:t>
      </w:r>
      <w:r>
        <w:rPr>
          <w:rStyle w:val="ff2fc0fs10"/>
          <w:rFonts w:ascii="Verdana" w:hAnsi="Verdana" w:cs="Arial"/>
          <w:sz w:val="18"/>
          <w:szCs w:val="18"/>
        </w:rPr>
        <w:t>-</w:t>
      </w:r>
      <w:r w:rsidRPr="00215C96">
        <w:rPr>
          <w:rStyle w:val="ff2fc0fs10"/>
          <w:rFonts w:ascii="Verdana" w:hAnsi="Verdana" w:cs="Arial"/>
          <w:sz w:val="18"/>
          <w:szCs w:val="18"/>
        </w:rPr>
        <w:t>compositore  Massimo Pastorelli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  <w:b/>
        </w:rPr>
      </w:pPr>
    </w:p>
    <w:p w:rsidR="00F46398" w:rsidRDefault="00F46398" w:rsidP="00F46398">
      <w:pPr>
        <w:jc w:val="both"/>
        <w:rPr>
          <w:rFonts w:ascii="Microsoft Sans Serif" w:hAnsi="Microsoft Sans Serif" w:cs="Microsoft Sans Serif"/>
          <w:b/>
        </w:rPr>
      </w:pPr>
      <w:r>
        <w:rPr>
          <w:rFonts w:ascii="Microsoft Sans Serif" w:hAnsi="Microsoft Sans Serif" w:cs="Microsoft Sans Serif"/>
          <w:b/>
        </w:rPr>
        <w:t>Mercoledì 19 aprile, ore 15.00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Teatro Carlo Felice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Anteprima dell’opera aperta agli studenti degli Istituti scolastici della Regione Liguria e dell’Università di Genova.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 xml:space="preserve">A completamento sono previsti incontri monografici sull’opera direttamente nelle sedi scolastiche interessate per la preparazione degli studenti a cura di Giorgio de Martino, diffusione di parti musicali delle opere in stagione in Via Garibaldi in collaborazione con il C.I.V. </w:t>
      </w:r>
      <w:smartTag w:uri="urn:schemas-microsoft-com:office:smarttags" w:element="PersonName">
        <w:smartTagPr>
          <w:attr w:name="ProductID" w:val="La Meridiana."/>
        </w:smartTagPr>
        <w:r>
          <w:rPr>
            <w:rFonts w:ascii="Microsoft Sans Serif" w:hAnsi="Microsoft Sans Serif" w:cs="Microsoft Sans Serif"/>
          </w:rPr>
          <w:t>La Meridiana.</w:t>
        </w:r>
      </w:smartTag>
      <w:r>
        <w:rPr>
          <w:rFonts w:ascii="Microsoft Sans Serif" w:hAnsi="Microsoft Sans Serif" w:cs="Microsoft Sans Serif"/>
        </w:rPr>
        <w:t xml:space="preserve"> </w:t>
      </w: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</w:p>
    <w:p w:rsidR="00F46398" w:rsidRDefault="00F46398" w:rsidP="00F46398">
      <w:pPr>
        <w:jc w:val="both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Visite guidate, su prenotazione, dedicate alla struttura del Teatro e sull’allestimento dell’opera.</w:t>
      </w:r>
    </w:p>
    <w:p w:rsidR="00940D72" w:rsidRPr="00215C96" w:rsidRDefault="007F437D" w:rsidP="00636D26">
      <w:pPr>
        <w:pStyle w:val="Paragrafoelenco"/>
        <w:ind w:left="0"/>
        <w:jc w:val="both"/>
        <w:rPr>
          <w:rFonts w:ascii="Verdana" w:hAnsi="Verdana"/>
          <w:color w:val="000000"/>
          <w:sz w:val="18"/>
          <w:szCs w:val="18"/>
        </w:rPr>
      </w:pPr>
      <w:r w:rsidRPr="007F437D">
        <w:rPr>
          <w:rFonts w:ascii="Verdana" w:hAnsi="Verdana"/>
          <w:color w:val="000000"/>
          <w:sz w:val="18"/>
          <w:szCs w:val="18"/>
        </w:rPr>
        <w:pict>
          <v:rect id="_x0000_i1025" style="width:481.9pt;height:.75pt" o:hralign="center" o:hrstd="t" o:hrnoshade="t" o:hr="t" fillcolor="#e7ba81" stroked="f"/>
        </w:pict>
      </w:r>
    </w:p>
    <w:p w:rsidR="00B95FD1" w:rsidRDefault="00390BFC" w:rsidP="00251411">
      <w:pPr>
        <w:pStyle w:val="imalignleft"/>
        <w:jc w:val="center"/>
        <w:textAlignment w:val="baseline"/>
        <w:rPr>
          <w:rStyle w:val="ff2fc0fs10"/>
          <w:rFonts w:ascii="Verdana" w:hAnsi="Verdana" w:cs="Arial"/>
          <w:b/>
          <w:sz w:val="18"/>
          <w:szCs w:val="18"/>
        </w:rPr>
      </w:pPr>
      <w:r w:rsidRPr="00215C96">
        <w:rPr>
          <w:rStyle w:val="ff2fc0fs24"/>
          <w:rFonts w:ascii="Verdana" w:hAnsi="Verdana" w:cs="Arial"/>
          <w:b/>
          <w:color w:val="000000"/>
          <w:sz w:val="18"/>
          <w:szCs w:val="18"/>
        </w:rPr>
        <w:t>DON CARLO</w:t>
      </w:r>
      <w:r w:rsidR="00940D72" w:rsidRPr="00215C96">
        <w:rPr>
          <w:rFonts w:ascii="Verdana" w:hAnsi="Verdana" w:cs="Arial"/>
          <w:b/>
          <w:color w:val="000000"/>
          <w:sz w:val="18"/>
          <w:szCs w:val="18"/>
        </w:rPr>
        <w:br/>
      </w:r>
      <w:r w:rsidR="00B95FD1">
        <w:rPr>
          <w:rStyle w:val="ff2fc0fs10"/>
          <w:rFonts w:ascii="Verdana" w:hAnsi="Verdana" w:cs="Arial"/>
          <w:sz w:val="18"/>
          <w:szCs w:val="18"/>
        </w:rPr>
        <w:t xml:space="preserve">Opera </w:t>
      </w:r>
      <w:r w:rsidR="00940D72" w:rsidRPr="00215C96">
        <w:rPr>
          <w:rStyle w:val="ff2fc0fs10"/>
          <w:rFonts w:ascii="Verdana" w:hAnsi="Verdana" w:cs="Arial"/>
          <w:sz w:val="18"/>
          <w:szCs w:val="18"/>
        </w:rPr>
        <w:t xml:space="preserve">in </w:t>
      </w:r>
      <w:r w:rsidR="00B95FD1">
        <w:rPr>
          <w:rStyle w:val="ff2fc0fs10"/>
          <w:rFonts w:ascii="Verdana" w:hAnsi="Verdana" w:cs="Arial"/>
          <w:sz w:val="18"/>
          <w:szCs w:val="18"/>
        </w:rPr>
        <w:t xml:space="preserve">quattro atti di </w:t>
      </w:r>
      <w:r w:rsidR="00B95FD1" w:rsidRPr="00B95FD1">
        <w:rPr>
          <w:rStyle w:val="ff2fc0fs10"/>
          <w:rFonts w:ascii="Verdana" w:hAnsi="Verdana" w:cs="Arial"/>
          <w:b/>
          <w:sz w:val="18"/>
          <w:szCs w:val="18"/>
        </w:rPr>
        <w:t>François-Joseph Méry</w:t>
      </w:r>
      <w:r w:rsidR="00B95FD1">
        <w:rPr>
          <w:rStyle w:val="ff2fc0fs10"/>
          <w:rFonts w:ascii="Verdana" w:hAnsi="Verdana" w:cs="Arial"/>
          <w:sz w:val="18"/>
          <w:szCs w:val="18"/>
        </w:rPr>
        <w:t xml:space="preserve"> e </w:t>
      </w:r>
      <w:r w:rsidR="00B95FD1" w:rsidRPr="00B95FD1">
        <w:rPr>
          <w:rStyle w:val="ff2fc0fs10"/>
          <w:rFonts w:ascii="Verdana" w:hAnsi="Verdana" w:cs="Arial"/>
          <w:b/>
          <w:sz w:val="18"/>
          <w:szCs w:val="18"/>
        </w:rPr>
        <w:t>Camille Du Locle</w:t>
      </w:r>
    </w:p>
    <w:p w:rsidR="00940D72" w:rsidRPr="00215C96" w:rsidRDefault="00B95FD1" w:rsidP="00251411">
      <w:pPr>
        <w:pStyle w:val="imalignleft"/>
        <w:jc w:val="center"/>
        <w:textAlignment w:val="baseline"/>
        <w:rPr>
          <w:rFonts w:ascii="Verdana" w:hAnsi="Verdana"/>
          <w:sz w:val="18"/>
          <w:szCs w:val="18"/>
        </w:rPr>
      </w:pPr>
      <w:r>
        <w:rPr>
          <w:rStyle w:val="ff2fc0fs10"/>
          <w:rFonts w:ascii="Verdana" w:hAnsi="Verdana" w:cs="Arial"/>
          <w:sz w:val="18"/>
          <w:szCs w:val="18"/>
        </w:rPr>
        <w:t xml:space="preserve">Traduzione italiana di </w:t>
      </w:r>
      <w:r w:rsidRPr="00B95FD1">
        <w:rPr>
          <w:rStyle w:val="ff2fc0fs10"/>
          <w:rFonts w:ascii="Verdana" w:hAnsi="Verdana" w:cs="Arial"/>
          <w:b/>
          <w:sz w:val="18"/>
          <w:szCs w:val="18"/>
        </w:rPr>
        <w:t>Achille De Lauzières</w:t>
      </w:r>
      <w:r>
        <w:rPr>
          <w:rStyle w:val="ff2fc0fs10"/>
          <w:rFonts w:ascii="Verdana" w:hAnsi="Verdana" w:cs="Arial"/>
          <w:sz w:val="18"/>
          <w:szCs w:val="18"/>
        </w:rPr>
        <w:t xml:space="preserve"> </w:t>
      </w:r>
      <w:r>
        <w:rPr>
          <w:rStyle w:val="ff2fc0fs10"/>
          <w:rFonts w:ascii="Verdana" w:hAnsi="Verdana" w:cs="Arial"/>
          <w:b/>
          <w:sz w:val="18"/>
          <w:szCs w:val="18"/>
        </w:rPr>
        <w:t>e Angelo Zanardini</w:t>
      </w:r>
      <w:r w:rsidR="00940D72" w:rsidRPr="00215C96">
        <w:rPr>
          <w:rFonts w:ascii="Verdana" w:hAnsi="Verdana" w:cs="Arial"/>
          <w:sz w:val="18"/>
          <w:szCs w:val="18"/>
        </w:rPr>
        <w:br/>
      </w:r>
      <w:r w:rsidR="00940D72" w:rsidRPr="00215C96">
        <w:rPr>
          <w:rStyle w:val="ff2fc0fs10"/>
          <w:rFonts w:ascii="Verdana" w:hAnsi="Verdana" w:cs="Arial"/>
          <w:color w:val="000000"/>
          <w:sz w:val="18"/>
          <w:szCs w:val="18"/>
        </w:rPr>
        <w:t xml:space="preserve">Musica di </w:t>
      </w:r>
      <w:r w:rsidR="00390BFC" w:rsidRPr="00B95FD1">
        <w:rPr>
          <w:rStyle w:val="ff2fc0fs10"/>
          <w:rFonts w:ascii="Verdana" w:hAnsi="Verdana" w:cs="Arial"/>
          <w:b/>
          <w:color w:val="000000"/>
          <w:sz w:val="18"/>
          <w:szCs w:val="18"/>
        </w:rPr>
        <w:t>Giuseppe Verdi</w:t>
      </w:r>
      <w:r w:rsidR="00940D72" w:rsidRPr="00215C96">
        <w:rPr>
          <w:rFonts w:ascii="Verdana" w:hAnsi="Verdana" w:cs="Arial"/>
          <w:color w:val="000000"/>
          <w:sz w:val="18"/>
          <w:szCs w:val="18"/>
        </w:rPr>
        <w:br/>
      </w:r>
    </w:p>
    <w:p w:rsidR="00940D72" w:rsidRPr="00215C96" w:rsidRDefault="00940D72" w:rsidP="00251411">
      <w:pPr>
        <w:pStyle w:val="imalignleft"/>
        <w:jc w:val="center"/>
        <w:textAlignment w:val="baseline"/>
        <w:rPr>
          <w:rStyle w:val="ff2fc0fs10"/>
          <w:rFonts w:ascii="Verdana" w:hAnsi="Verdana" w:cs="Arial"/>
          <w:color w:val="000000"/>
          <w:sz w:val="18"/>
          <w:szCs w:val="18"/>
        </w:rPr>
      </w:pPr>
      <w:r w:rsidRPr="00215C96">
        <w:rPr>
          <w:rStyle w:val="ff2fc0fs10"/>
          <w:rFonts w:ascii="Verdana" w:hAnsi="Verdana" w:cs="Arial"/>
          <w:color w:val="000000"/>
          <w:sz w:val="18"/>
          <w:szCs w:val="18"/>
        </w:rPr>
        <w:t>Direttore</w:t>
      </w:r>
      <w:r w:rsidRPr="00215C96">
        <w:rPr>
          <w:rFonts w:ascii="Verdana" w:hAnsi="Verdana" w:cs="Arial"/>
          <w:color w:val="000000"/>
          <w:sz w:val="18"/>
          <w:szCs w:val="18"/>
        </w:rPr>
        <w:br/>
      </w:r>
      <w:r w:rsidR="00390BFC" w:rsidRPr="00215C96">
        <w:rPr>
          <w:rFonts w:ascii="Verdana" w:hAnsi="Verdana" w:cs="Arial"/>
          <w:b/>
          <w:color w:val="000000"/>
          <w:sz w:val="18"/>
          <w:szCs w:val="18"/>
        </w:rPr>
        <w:t>Valerio Galli</w:t>
      </w:r>
    </w:p>
    <w:p w:rsidR="00390BFC" w:rsidRPr="00215C96" w:rsidRDefault="00940D72" w:rsidP="00251411">
      <w:pPr>
        <w:pStyle w:val="imalignleft"/>
        <w:jc w:val="center"/>
        <w:textAlignment w:val="baseline"/>
        <w:rPr>
          <w:rStyle w:val="ff2fc0fs10"/>
          <w:rFonts w:ascii="Verdana" w:hAnsi="Verdana" w:cs="Arial"/>
          <w:b/>
          <w:color w:val="000000"/>
          <w:sz w:val="18"/>
          <w:szCs w:val="18"/>
        </w:rPr>
      </w:pPr>
      <w:r w:rsidRPr="00215C96">
        <w:rPr>
          <w:rStyle w:val="ff2fc0fs10"/>
          <w:rFonts w:ascii="Verdana" w:hAnsi="Verdana" w:cs="Arial"/>
          <w:color w:val="000000"/>
          <w:sz w:val="18"/>
          <w:szCs w:val="18"/>
        </w:rPr>
        <w:t>Regia</w:t>
      </w:r>
      <w:r w:rsidRPr="00215C96">
        <w:rPr>
          <w:rFonts w:ascii="Verdana" w:hAnsi="Verdana" w:cs="Arial"/>
          <w:color w:val="000000"/>
          <w:sz w:val="18"/>
          <w:szCs w:val="18"/>
        </w:rPr>
        <w:br/>
      </w:r>
      <w:r w:rsidR="00390BFC" w:rsidRPr="00215C96">
        <w:rPr>
          <w:rStyle w:val="ff2fc0fs10"/>
          <w:rFonts w:ascii="Verdana" w:hAnsi="Verdana" w:cs="Arial"/>
          <w:b/>
          <w:color w:val="000000"/>
          <w:sz w:val="18"/>
          <w:szCs w:val="18"/>
        </w:rPr>
        <w:t>Cesare Lievi</w:t>
      </w:r>
      <w:r w:rsidRPr="00215C96">
        <w:rPr>
          <w:rFonts w:ascii="Verdana" w:hAnsi="Verdana" w:cs="Arial"/>
          <w:b/>
          <w:color w:val="000000"/>
          <w:sz w:val="18"/>
          <w:szCs w:val="18"/>
        </w:rPr>
        <w:br/>
      </w:r>
      <w:r w:rsidRPr="00215C96">
        <w:rPr>
          <w:rStyle w:val="ff2fc0fs10"/>
          <w:rFonts w:ascii="Verdana" w:hAnsi="Verdana" w:cs="Arial"/>
          <w:color w:val="000000"/>
          <w:sz w:val="18"/>
          <w:szCs w:val="18"/>
        </w:rPr>
        <w:t>Scene</w:t>
      </w:r>
      <w:r w:rsidR="00390BFC" w:rsidRPr="00215C96">
        <w:rPr>
          <w:rStyle w:val="ff2fc0fs10"/>
          <w:rFonts w:ascii="Verdana" w:hAnsi="Verdana" w:cs="Arial"/>
          <w:color w:val="000000"/>
          <w:sz w:val="18"/>
          <w:szCs w:val="18"/>
        </w:rPr>
        <w:t xml:space="preserve"> e</w:t>
      </w:r>
      <w:r w:rsidR="00390BFC" w:rsidRPr="00215C96">
        <w:rPr>
          <w:rFonts w:ascii="Verdana" w:hAnsi="Verdana" w:cs="Arial"/>
          <w:color w:val="000000"/>
          <w:sz w:val="18"/>
          <w:szCs w:val="18"/>
        </w:rPr>
        <w:t xml:space="preserve"> </w:t>
      </w:r>
      <w:r w:rsidRPr="00215C96">
        <w:rPr>
          <w:rStyle w:val="ff2fc0fs10"/>
          <w:rFonts w:ascii="Verdana" w:hAnsi="Verdana" w:cs="Arial"/>
          <w:color w:val="000000"/>
          <w:sz w:val="18"/>
          <w:szCs w:val="18"/>
        </w:rPr>
        <w:t>Costumi</w:t>
      </w:r>
      <w:r w:rsidRPr="00215C96">
        <w:rPr>
          <w:rFonts w:ascii="Verdana" w:hAnsi="Verdana" w:cs="Arial"/>
          <w:color w:val="000000"/>
          <w:sz w:val="18"/>
          <w:szCs w:val="18"/>
        </w:rPr>
        <w:br/>
      </w:r>
      <w:r w:rsidR="00390BFC" w:rsidRPr="00215C96">
        <w:rPr>
          <w:rStyle w:val="ff2fc0fs10"/>
          <w:rFonts w:ascii="Verdana" w:hAnsi="Verdana" w:cs="Arial"/>
          <w:b/>
          <w:color w:val="000000"/>
          <w:sz w:val="18"/>
          <w:szCs w:val="18"/>
        </w:rPr>
        <w:t>Maurizio Balò</w:t>
      </w:r>
    </w:p>
    <w:p w:rsidR="00940D72" w:rsidRPr="00215C96" w:rsidRDefault="00940D72" w:rsidP="00251411">
      <w:pPr>
        <w:pStyle w:val="imalignleft"/>
        <w:jc w:val="center"/>
        <w:textAlignment w:val="baseline"/>
        <w:rPr>
          <w:rFonts w:ascii="Verdana" w:hAnsi="Verdana" w:cs="Arial"/>
          <w:color w:val="000000"/>
          <w:sz w:val="18"/>
          <w:szCs w:val="18"/>
        </w:rPr>
      </w:pPr>
      <w:r w:rsidRPr="00215C96">
        <w:rPr>
          <w:rFonts w:ascii="Verdana" w:hAnsi="Verdana" w:cs="Arial"/>
          <w:color w:val="000000"/>
          <w:sz w:val="18"/>
          <w:szCs w:val="18"/>
        </w:rPr>
        <w:lastRenderedPageBreak/>
        <w:t>Luci</w:t>
      </w:r>
    </w:p>
    <w:p w:rsidR="00940D72" w:rsidRPr="00215C96" w:rsidRDefault="00390BFC" w:rsidP="00251411">
      <w:pPr>
        <w:pStyle w:val="imalignleft"/>
        <w:jc w:val="center"/>
        <w:textAlignment w:val="baseline"/>
        <w:rPr>
          <w:rFonts w:ascii="Verdana" w:hAnsi="Verdana" w:cs="Arial"/>
          <w:b/>
          <w:color w:val="000000"/>
          <w:sz w:val="18"/>
          <w:szCs w:val="18"/>
        </w:rPr>
      </w:pPr>
      <w:r w:rsidRPr="00215C96">
        <w:rPr>
          <w:rFonts w:ascii="Verdana" w:hAnsi="Verdana" w:cs="Arial"/>
          <w:b/>
          <w:color w:val="000000"/>
          <w:sz w:val="18"/>
          <w:szCs w:val="18"/>
        </w:rPr>
        <w:t>Andrea Borelli</w:t>
      </w:r>
    </w:p>
    <w:p w:rsidR="000D09AF" w:rsidRPr="00347C32" w:rsidRDefault="000D09AF" w:rsidP="00251411">
      <w:pPr>
        <w:pStyle w:val="imalignleft"/>
        <w:jc w:val="center"/>
        <w:textAlignment w:val="baseline"/>
        <w:rPr>
          <w:rFonts w:ascii="Verdana" w:hAnsi="Verdana" w:cs="Arial"/>
          <w:color w:val="000000"/>
          <w:sz w:val="18"/>
          <w:szCs w:val="18"/>
        </w:rPr>
      </w:pPr>
    </w:p>
    <w:p w:rsidR="00940D72" w:rsidRPr="00347C32" w:rsidRDefault="00940D72" w:rsidP="00251411">
      <w:pPr>
        <w:pStyle w:val="imalignleft"/>
        <w:jc w:val="center"/>
        <w:textAlignment w:val="baseline"/>
        <w:rPr>
          <w:rFonts w:ascii="Verdana" w:hAnsi="Verdana" w:cs="Arial"/>
          <w:color w:val="000000"/>
          <w:sz w:val="18"/>
          <w:szCs w:val="18"/>
        </w:rPr>
      </w:pPr>
      <w:r w:rsidRPr="00347C32">
        <w:rPr>
          <w:rFonts w:ascii="Verdana" w:hAnsi="Verdana" w:cs="Arial"/>
          <w:color w:val="000000"/>
          <w:sz w:val="18"/>
          <w:szCs w:val="18"/>
        </w:rPr>
        <w:t>Assistente alla regia</w:t>
      </w:r>
    </w:p>
    <w:p w:rsidR="00940D72" w:rsidRPr="00347C32" w:rsidRDefault="00AE0157" w:rsidP="00251411">
      <w:pPr>
        <w:pStyle w:val="imalignleft"/>
        <w:jc w:val="center"/>
        <w:textAlignment w:val="baseline"/>
        <w:rPr>
          <w:rFonts w:ascii="Verdana" w:hAnsi="Verdana" w:cs="Arial"/>
          <w:b/>
          <w:color w:val="000000"/>
          <w:sz w:val="18"/>
          <w:szCs w:val="18"/>
        </w:rPr>
      </w:pPr>
      <w:r w:rsidRPr="00347C32">
        <w:rPr>
          <w:rFonts w:ascii="Verdana" w:hAnsi="Verdana" w:cs="Arial"/>
          <w:b/>
          <w:color w:val="000000"/>
          <w:sz w:val="18"/>
          <w:szCs w:val="18"/>
        </w:rPr>
        <w:t>Ivo Guerra</w:t>
      </w:r>
    </w:p>
    <w:p w:rsidR="00940D72" w:rsidRPr="00347C32" w:rsidRDefault="00940D72" w:rsidP="00251411">
      <w:pPr>
        <w:pStyle w:val="imalignleft"/>
        <w:jc w:val="center"/>
        <w:textAlignment w:val="baseline"/>
        <w:rPr>
          <w:rFonts w:ascii="Verdana" w:hAnsi="Verdana" w:cs="Arial"/>
          <w:color w:val="000000"/>
          <w:sz w:val="18"/>
          <w:szCs w:val="18"/>
        </w:rPr>
      </w:pPr>
      <w:r w:rsidRPr="00347C32">
        <w:rPr>
          <w:rFonts w:ascii="Verdana" w:hAnsi="Verdana" w:cs="Arial"/>
          <w:color w:val="000000"/>
          <w:sz w:val="18"/>
          <w:szCs w:val="18"/>
        </w:rPr>
        <w:t xml:space="preserve">Assistente ai costumi </w:t>
      </w:r>
    </w:p>
    <w:p w:rsidR="00940D72" w:rsidRPr="00347C32" w:rsidRDefault="00AE0157" w:rsidP="00251411">
      <w:pPr>
        <w:pStyle w:val="imalignleft"/>
        <w:jc w:val="center"/>
        <w:textAlignment w:val="baseline"/>
        <w:rPr>
          <w:rFonts w:ascii="Verdana" w:hAnsi="Verdana" w:cs="Arial"/>
          <w:b/>
          <w:color w:val="000000"/>
          <w:sz w:val="18"/>
          <w:szCs w:val="18"/>
        </w:rPr>
      </w:pPr>
      <w:r w:rsidRPr="00347C32">
        <w:rPr>
          <w:rFonts w:ascii="Verdana" w:hAnsi="Verdana" w:cs="Arial"/>
          <w:b/>
          <w:color w:val="000000"/>
          <w:sz w:val="18"/>
          <w:szCs w:val="18"/>
        </w:rPr>
        <w:t>Marianna Carbone</w:t>
      </w:r>
    </w:p>
    <w:p w:rsidR="00940D72" w:rsidRPr="00215C96" w:rsidRDefault="00940D72" w:rsidP="00251411">
      <w:pPr>
        <w:pStyle w:val="imalignleft"/>
        <w:jc w:val="center"/>
        <w:textAlignment w:val="baseline"/>
        <w:rPr>
          <w:rFonts w:ascii="Verdana" w:hAnsi="Verdana" w:cs="Arial"/>
          <w:b/>
          <w:color w:val="000000"/>
          <w:sz w:val="18"/>
          <w:szCs w:val="18"/>
        </w:rPr>
      </w:pPr>
    </w:p>
    <w:p w:rsidR="00940D72" w:rsidRPr="00215C96" w:rsidRDefault="00940D72" w:rsidP="00251411">
      <w:pPr>
        <w:pStyle w:val="imalignleft"/>
        <w:jc w:val="center"/>
        <w:textAlignment w:val="baseline"/>
        <w:rPr>
          <w:rFonts w:ascii="Verdana" w:hAnsi="Verdana" w:cs="Arial"/>
          <w:color w:val="000000"/>
          <w:sz w:val="18"/>
          <w:szCs w:val="18"/>
        </w:rPr>
      </w:pPr>
      <w:r w:rsidRPr="00215C96">
        <w:rPr>
          <w:rFonts w:ascii="Verdana" w:hAnsi="Verdana" w:cs="Arial"/>
          <w:color w:val="000000"/>
          <w:sz w:val="18"/>
          <w:szCs w:val="18"/>
        </w:rPr>
        <w:t>Personaggi e interpreti :</w:t>
      </w:r>
    </w:p>
    <w:p w:rsidR="00940D72" w:rsidRPr="00215C96" w:rsidRDefault="00940D72" w:rsidP="00251411">
      <w:pPr>
        <w:pStyle w:val="imalignleft"/>
        <w:jc w:val="center"/>
        <w:textAlignment w:val="baseline"/>
        <w:rPr>
          <w:rFonts w:ascii="Verdana" w:hAnsi="Verdana" w:cs="Arial"/>
          <w:b/>
          <w:color w:val="000000"/>
          <w:sz w:val="18"/>
          <w:szCs w:val="18"/>
        </w:rPr>
      </w:pPr>
    </w:p>
    <w:p w:rsidR="00940D72" w:rsidRPr="00215C96" w:rsidRDefault="00FF4C07" w:rsidP="00251411">
      <w:pPr>
        <w:pStyle w:val="imalignleft"/>
        <w:jc w:val="center"/>
        <w:textAlignment w:val="baseline"/>
        <w:rPr>
          <w:rFonts w:ascii="Verdana" w:hAnsi="Verdana" w:cs="Arial"/>
          <w:i/>
          <w:sz w:val="18"/>
          <w:szCs w:val="18"/>
        </w:rPr>
      </w:pPr>
      <w:r w:rsidRPr="00215C96">
        <w:rPr>
          <w:rFonts w:ascii="Verdana" w:hAnsi="Verdana" w:cs="Arial"/>
          <w:i/>
          <w:sz w:val="18"/>
          <w:szCs w:val="18"/>
        </w:rPr>
        <w:t>Filippo II, Re di Spagna</w:t>
      </w:r>
    </w:p>
    <w:p w:rsidR="00940D72" w:rsidRPr="00215C96" w:rsidRDefault="00FF4C07" w:rsidP="00FF4C07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  <w:r w:rsidRPr="00215C96">
        <w:rPr>
          <w:rFonts w:ascii="Verdana" w:hAnsi="Verdana" w:cs="Arial"/>
          <w:b/>
          <w:sz w:val="18"/>
          <w:szCs w:val="18"/>
        </w:rPr>
        <w:t>Riccardo Zanellato</w:t>
      </w:r>
      <w:r w:rsidR="00940D72" w:rsidRPr="00215C96">
        <w:rPr>
          <w:rFonts w:ascii="Verdana" w:hAnsi="Verdana" w:cs="Arial"/>
          <w:sz w:val="18"/>
          <w:szCs w:val="18"/>
        </w:rPr>
        <w:t xml:space="preserve">  </w:t>
      </w:r>
    </w:p>
    <w:p w:rsidR="00940D72" w:rsidRPr="00215C96" w:rsidRDefault="00940D72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</w:p>
    <w:p w:rsidR="00940D72" w:rsidRPr="00215C96" w:rsidRDefault="00FF4C07" w:rsidP="00251411">
      <w:pPr>
        <w:pStyle w:val="imalignleft"/>
        <w:jc w:val="center"/>
        <w:textAlignment w:val="baseline"/>
        <w:rPr>
          <w:rFonts w:ascii="Verdana" w:hAnsi="Verdana" w:cs="Arial"/>
          <w:i/>
          <w:sz w:val="18"/>
          <w:szCs w:val="18"/>
        </w:rPr>
      </w:pPr>
      <w:r w:rsidRPr="00215C96">
        <w:rPr>
          <w:rFonts w:ascii="Verdana" w:hAnsi="Verdana" w:cs="Arial"/>
          <w:i/>
          <w:sz w:val="18"/>
          <w:szCs w:val="18"/>
        </w:rPr>
        <w:t>Don Carlo</w:t>
      </w:r>
    </w:p>
    <w:p w:rsidR="00FF4C07" w:rsidRPr="00215C96" w:rsidRDefault="00FF4C07" w:rsidP="00FF4C07">
      <w:pPr>
        <w:pStyle w:val="imalignleft"/>
        <w:jc w:val="center"/>
        <w:textAlignment w:val="baseline"/>
        <w:rPr>
          <w:rFonts w:ascii="Verdana" w:hAnsi="Verdana" w:cs="Arial"/>
          <w:sz w:val="18"/>
          <w:szCs w:val="18"/>
        </w:rPr>
      </w:pPr>
      <w:r w:rsidRPr="00215C96">
        <w:rPr>
          <w:rFonts w:ascii="Verdana" w:hAnsi="Verdana" w:cs="Arial"/>
          <w:b/>
          <w:sz w:val="18"/>
          <w:szCs w:val="18"/>
        </w:rPr>
        <w:t xml:space="preserve">Aquiles Machado </w:t>
      </w:r>
      <w:r w:rsidR="007B67E5" w:rsidRPr="00215C96">
        <w:rPr>
          <w:rFonts w:ascii="Verdana" w:hAnsi="Verdana" w:cs="Arial"/>
          <w:b/>
          <w:sz w:val="18"/>
          <w:szCs w:val="18"/>
        </w:rPr>
        <w:t xml:space="preserve"> </w:t>
      </w:r>
      <w:r w:rsidRPr="00215C96">
        <w:rPr>
          <w:rFonts w:ascii="Verdana" w:hAnsi="Verdana" w:cs="Arial"/>
          <w:sz w:val="18"/>
          <w:szCs w:val="18"/>
        </w:rPr>
        <w:t>(21, 26, 30)</w:t>
      </w:r>
    </w:p>
    <w:p w:rsidR="00940D72" w:rsidRPr="00215C96" w:rsidRDefault="00FF4C07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  <w:r w:rsidRPr="00215C96">
        <w:rPr>
          <w:rFonts w:ascii="Verdana" w:hAnsi="Verdana" w:cs="Arial"/>
          <w:b/>
          <w:sz w:val="18"/>
          <w:szCs w:val="18"/>
        </w:rPr>
        <w:t>Naoyuki Okada</w:t>
      </w:r>
    </w:p>
    <w:p w:rsidR="00940D72" w:rsidRPr="00215C96" w:rsidRDefault="00940D72" w:rsidP="00251411">
      <w:pPr>
        <w:pStyle w:val="imalignleft"/>
        <w:jc w:val="center"/>
        <w:textAlignment w:val="baseline"/>
        <w:rPr>
          <w:rFonts w:ascii="Verdana" w:hAnsi="Verdana" w:cs="Arial"/>
          <w:i/>
          <w:sz w:val="18"/>
          <w:szCs w:val="18"/>
        </w:rPr>
      </w:pPr>
    </w:p>
    <w:p w:rsidR="00940D72" w:rsidRPr="00215C96" w:rsidRDefault="00FF4C07" w:rsidP="00251411">
      <w:pPr>
        <w:pStyle w:val="imalignleft"/>
        <w:jc w:val="center"/>
        <w:textAlignment w:val="baseline"/>
        <w:rPr>
          <w:rFonts w:ascii="Verdana" w:hAnsi="Verdana" w:cs="Arial"/>
          <w:i/>
          <w:sz w:val="18"/>
          <w:szCs w:val="18"/>
        </w:rPr>
      </w:pPr>
      <w:r w:rsidRPr="00215C96">
        <w:rPr>
          <w:rFonts w:ascii="Verdana" w:hAnsi="Verdana" w:cs="Arial"/>
          <w:i/>
          <w:sz w:val="18"/>
          <w:szCs w:val="18"/>
        </w:rPr>
        <w:t>Rodrigo, Marchese di Posa</w:t>
      </w:r>
    </w:p>
    <w:p w:rsidR="007B67E5" w:rsidRPr="00215C96" w:rsidRDefault="007B67E5" w:rsidP="007B67E5">
      <w:pPr>
        <w:pStyle w:val="imalignleft"/>
        <w:jc w:val="center"/>
        <w:textAlignment w:val="baseline"/>
        <w:rPr>
          <w:rFonts w:ascii="Verdana" w:hAnsi="Verdana" w:cs="Arial"/>
          <w:sz w:val="18"/>
          <w:szCs w:val="18"/>
        </w:rPr>
      </w:pPr>
      <w:r w:rsidRPr="00215C96">
        <w:rPr>
          <w:rFonts w:ascii="Verdana" w:hAnsi="Verdana" w:cs="Arial"/>
          <w:b/>
          <w:sz w:val="18"/>
          <w:szCs w:val="18"/>
        </w:rPr>
        <w:t xml:space="preserve">Franco Vassallo </w:t>
      </w:r>
      <w:r w:rsidR="00940D72" w:rsidRPr="00215C96">
        <w:rPr>
          <w:rFonts w:ascii="Verdana" w:hAnsi="Verdana" w:cs="Arial"/>
          <w:b/>
          <w:sz w:val="18"/>
          <w:szCs w:val="18"/>
        </w:rPr>
        <w:t xml:space="preserve"> </w:t>
      </w:r>
      <w:r w:rsidRPr="00215C96">
        <w:rPr>
          <w:rFonts w:ascii="Verdana" w:hAnsi="Verdana" w:cs="Arial"/>
          <w:sz w:val="18"/>
          <w:szCs w:val="18"/>
        </w:rPr>
        <w:t>(21, 26, 30)</w:t>
      </w:r>
    </w:p>
    <w:p w:rsidR="00940D72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  <w:r w:rsidRPr="00215C96">
        <w:rPr>
          <w:rFonts w:ascii="Verdana" w:hAnsi="Verdana" w:cs="Arial"/>
          <w:b/>
          <w:sz w:val="18"/>
          <w:szCs w:val="18"/>
        </w:rPr>
        <w:t>Mansoo Kim</w:t>
      </w:r>
    </w:p>
    <w:p w:rsidR="007B67E5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</w:p>
    <w:p w:rsidR="007B67E5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i/>
          <w:sz w:val="18"/>
          <w:szCs w:val="18"/>
        </w:rPr>
      </w:pPr>
      <w:r w:rsidRPr="00215C96">
        <w:rPr>
          <w:rFonts w:ascii="Verdana" w:hAnsi="Verdana" w:cs="Arial"/>
          <w:i/>
          <w:sz w:val="18"/>
          <w:szCs w:val="18"/>
        </w:rPr>
        <w:t>Il grande Inquisitore</w:t>
      </w:r>
    </w:p>
    <w:p w:rsidR="007B67E5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  <w:r w:rsidRPr="00215C96">
        <w:rPr>
          <w:rFonts w:ascii="Verdana" w:hAnsi="Verdana" w:cs="Arial"/>
          <w:b/>
          <w:sz w:val="18"/>
          <w:szCs w:val="18"/>
        </w:rPr>
        <w:t>Marco Spotti</w:t>
      </w:r>
    </w:p>
    <w:p w:rsidR="00940D72" w:rsidRPr="00215C96" w:rsidRDefault="00940D72" w:rsidP="00251411">
      <w:pPr>
        <w:pStyle w:val="imalignleft"/>
        <w:jc w:val="center"/>
        <w:textAlignment w:val="baseline"/>
        <w:rPr>
          <w:rFonts w:ascii="Verdana" w:hAnsi="Verdana" w:cs="Arial"/>
          <w:i/>
          <w:sz w:val="18"/>
          <w:szCs w:val="18"/>
        </w:rPr>
      </w:pPr>
    </w:p>
    <w:p w:rsidR="00940D72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i/>
          <w:sz w:val="18"/>
          <w:szCs w:val="18"/>
        </w:rPr>
      </w:pPr>
      <w:r w:rsidRPr="00215C96">
        <w:rPr>
          <w:rFonts w:ascii="Verdana" w:hAnsi="Verdana" w:cs="Arial"/>
          <w:i/>
          <w:sz w:val="18"/>
          <w:szCs w:val="18"/>
        </w:rPr>
        <w:t>Un frate</w:t>
      </w:r>
    </w:p>
    <w:p w:rsidR="00940D72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  <w:r w:rsidRPr="00215C96">
        <w:rPr>
          <w:rFonts w:ascii="Verdana" w:hAnsi="Verdana" w:cs="Arial"/>
          <w:b/>
          <w:sz w:val="18"/>
          <w:szCs w:val="18"/>
        </w:rPr>
        <w:t>Mariano Buccino</w:t>
      </w:r>
    </w:p>
    <w:p w:rsidR="00940D72" w:rsidRPr="00215C96" w:rsidRDefault="00940D72" w:rsidP="00251411">
      <w:pPr>
        <w:pStyle w:val="imalignleft"/>
        <w:jc w:val="center"/>
        <w:textAlignment w:val="baseline"/>
        <w:rPr>
          <w:rFonts w:ascii="Verdana" w:hAnsi="Verdana" w:cs="Arial"/>
          <w:sz w:val="18"/>
          <w:szCs w:val="18"/>
        </w:rPr>
      </w:pPr>
    </w:p>
    <w:p w:rsidR="00940D72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i/>
          <w:sz w:val="18"/>
          <w:szCs w:val="18"/>
        </w:rPr>
      </w:pPr>
      <w:r w:rsidRPr="00215C96">
        <w:rPr>
          <w:rFonts w:ascii="Verdana" w:hAnsi="Verdana" w:cs="Arial"/>
          <w:i/>
          <w:sz w:val="18"/>
          <w:szCs w:val="18"/>
        </w:rPr>
        <w:t xml:space="preserve">Elisabetta </w:t>
      </w:r>
      <w:r w:rsidR="0058290F">
        <w:rPr>
          <w:rFonts w:ascii="Verdana" w:hAnsi="Verdana" w:cs="Arial"/>
          <w:i/>
          <w:sz w:val="18"/>
          <w:szCs w:val="18"/>
        </w:rPr>
        <w:t xml:space="preserve">di </w:t>
      </w:r>
      <w:r w:rsidRPr="00215C96">
        <w:rPr>
          <w:rFonts w:ascii="Verdana" w:hAnsi="Verdana" w:cs="Arial"/>
          <w:i/>
          <w:sz w:val="18"/>
          <w:szCs w:val="18"/>
        </w:rPr>
        <w:t>Valois</w:t>
      </w:r>
    </w:p>
    <w:p w:rsidR="007B67E5" w:rsidRPr="00215C96" w:rsidRDefault="007B67E5" w:rsidP="007B67E5">
      <w:pPr>
        <w:pStyle w:val="imalignleft"/>
        <w:jc w:val="center"/>
        <w:textAlignment w:val="baseline"/>
        <w:rPr>
          <w:rFonts w:ascii="Verdana" w:hAnsi="Verdana" w:cs="Arial"/>
          <w:sz w:val="18"/>
          <w:szCs w:val="18"/>
        </w:rPr>
      </w:pPr>
      <w:r w:rsidRPr="00215C96">
        <w:rPr>
          <w:rFonts w:ascii="Verdana" w:hAnsi="Verdana" w:cs="Arial"/>
          <w:b/>
          <w:sz w:val="18"/>
          <w:szCs w:val="18"/>
        </w:rPr>
        <w:t xml:space="preserve">Svetla Vassileva </w:t>
      </w:r>
      <w:r w:rsidRPr="00215C96">
        <w:rPr>
          <w:rFonts w:ascii="Verdana" w:hAnsi="Verdana" w:cs="Arial"/>
          <w:sz w:val="18"/>
          <w:szCs w:val="18"/>
        </w:rPr>
        <w:t>(21, 26, 30)</w:t>
      </w:r>
    </w:p>
    <w:p w:rsidR="007B67E5" w:rsidRPr="00215C96" w:rsidRDefault="007B67E5" w:rsidP="007B67E5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  <w:r w:rsidRPr="00215C96">
        <w:rPr>
          <w:rFonts w:ascii="Verdana" w:hAnsi="Verdana" w:cs="Arial"/>
          <w:b/>
          <w:sz w:val="18"/>
          <w:szCs w:val="18"/>
        </w:rPr>
        <w:t>Irene Cerboncini</w:t>
      </w:r>
    </w:p>
    <w:p w:rsidR="00940D72" w:rsidRPr="00215C96" w:rsidRDefault="00940D72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</w:p>
    <w:p w:rsidR="007B67E5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i/>
          <w:sz w:val="18"/>
          <w:szCs w:val="18"/>
        </w:rPr>
      </w:pPr>
      <w:r w:rsidRPr="00215C96">
        <w:rPr>
          <w:rFonts w:ascii="Verdana" w:hAnsi="Verdana" w:cs="Arial"/>
          <w:i/>
          <w:sz w:val="18"/>
          <w:szCs w:val="18"/>
        </w:rPr>
        <w:t>La principessa Eboli</w:t>
      </w:r>
    </w:p>
    <w:p w:rsidR="007B67E5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  <w:r w:rsidRPr="00215C96">
        <w:rPr>
          <w:rFonts w:ascii="Verdana" w:hAnsi="Verdana" w:cs="Arial"/>
          <w:b/>
          <w:sz w:val="18"/>
          <w:szCs w:val="18"/>
        </w:rPr>
        <w:t>Giovanna Casolla</w:t>
      </w:r>
    </w:p>
    <w:p w:rsidR="007B67E5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</w:p>
    <w:p w:rsidR="007B67E5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i/>
          <w:sz w:val="18"/>
          <w:szCs w:val="18"/>
        </w:rPr>
      </w:pPr>
      <w:r w:rsidRPr="00215C96">
        <w:rPr>
          <w:rFonts w:ascii="Verdana" w:hAnsi="Verdana" w:cs="Arial"/>
          <w:i/>
          <w:sz w:val="18"/>
          <w:szCs w:val="18"/>
        </w:rPr>
        <w:t>Tebaldo</w:t>
      </w:r>
    </w:p>
    <w:p w:rsidR="007B67E5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  <w:r w:rsidRPr="00215C96">
        <w:rPr>
          <w:rFonts w:ascii="Verdana" w:hAnsi="Verdana" w:cs="Arial"/>
          <w:b/>
          <w:sz w:val="18"/>
          <w:szCs w:val="18"/>
        </w:rPr>
        <w:t>Marika Colasanto</w:t>
      </w:r>
    </w:p>
    <w:p w:rsidR="007B67E5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</w:p>
    <w:p w:rsidR="007B67E5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i/>
          <w:sz w:val="18"/>
          <w:szCs w:val="18"/>
        </w:rPr>
      </w:pPr>
      <w:r w:rsidRPr="00215C96">
        <w:rPr>
          <w:rFonts w:ascii="Verdana" w:hAnsi="Verdana" w:cs="Arial"/>
          <w:i/>
          <w:sz w:val="18"/>
          <w:szCs w:val="18"/>
        </w:rPr>
        <w:t>Conte di Lerna</w:t>
      </w:r>
    </w:p>
    <w:p w:rsidR="007B67E5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  <w:r w:rsidRPr="00215C96">
        <w:rPr>
          <w:rFonts w:ascii="Verdana" w:hAnsi="Verdana" w:cs="Arial"/>
          <w:b/>
          <w:sz w:val="18"/>
          <w:szCs w:val="18"/>
        </w:rPr>
        <w:t>Didier Pieri</w:t>
      </w:r>
    </w:p>
    <w:p w:rsidR="007B67E5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</w:p>
    <w:p w:rsidR="007B67E5" w:rsidRPr="00215C96" w:rsidRDefault="0058290F" w:rsidP="00251411">
      <w:pPr>
        <w:pStyle w:val="imalignleft"/>
        <w:jc w:val="center"/>
        <w:textAlignment w:val="baseline"/>
        <w:rPr>
          <w:rFonts w:ascii="Verdana" w:hAnsi="Verdana" w:cs="Arial"/>
          <w:i/>
          <w:sz w:val="18"/>
          <w:szCs w:val="18"/>
        </w:rPr>
      </w:pPr>
      <w:r>
        <w:rPr>
          <w:rFonts w:ascii="Verdana" w:hAnsi="Verdana" w:cs="Arial"/>
          <w:i/>
          <w:sz w:val="18"/>
          <w:szCs w:val="18"/>
        </w:rPr>
        <w:t>Araldo R</w:t>
      </w:r>
      <w:r w:rsidR="007B67E5" w:rsidRPr="00215C96">
        <w:rPr>
          <w:rFonts w:ascii="Verdana" w:hAnsi="Verdana" w:cs="Arial"/>
          <w:i/>
          <w:sz w:val="18"/>
          <w:szCs w:val="18"/>
        </w:rPr>
        <w:t>eale</w:t>
      </w:r>
    </w:p>
    <w:p w:rsidR="007B67E5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  <w:r w:rsidRPr="00215C96">
        <w:rPr>
          <w:rFonts w:ascii="Verdana" w:hAnsi="Verdana" w:cs="Arial"/>
          <w:b/>
          <w:sz w:val="18"/>
          <w:szCs w:val="18"/>
        </w:rPr>
        <w:t>Didier Pieri</w:t>
      </w:r>
    </w:p>
    <w:p w:rsidR="007B67E5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</w:p>
    <w:p w:rsidR="007B67E5" w:rsidRPr="00BC037E" w:rsidRDefault="007B67E5" w:rsidP="00251411">
      <w:pPr>
        <w:pStyle w:val="imalignleft"/>
        <w:jc w:val="center"/>
        <w:textAlignment w:val="baseline"/>
        <w:rPr>
          <w:rFonts w:ascii="Verdana" w:hAnsi="Verdana" w:cs="Arial"/>
          <w:i/>
          <w:sz w:val="18"/>
          <w:szCs w:val="18"/>
        </w:rPr>
      </w:pPr>
      <w:r w:rsidRPr="00BC037E">
        <w:rPr>
          <w:rFonts w:ascii="Verdana" w:hAnsi="Verdana" w:cs="Arial"/>
          <w:i/>
          <w:sz w:val="18"/>
          <w:szCs w:val="18"/>
        </w:rPr>
        <w:t>Voce dal cielo</w:t>
      </w:r>
    </w:p>
    <w:p w:rsidR="007B67E5" w:rsidRDefault="007B67E5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  <w:r w:rsidRPr="00BC037E">
        <w:rPr>
          <w:rFonts w:ascii="Verdana" w:hAnsi="Verdana" w:cs="Arial"/>
          <w:b/>
          <w:sz w:val="18"/>
          <w:szCs w:val="18"/>
        </w:rPr>
        <w:t xml:space="preserve">Silvia Pantani  </w:t>
      </w:r>
    </w:p>
    <w:p w:rsidR="00BC037E" w:rsidRPr="00215C96" w:rsidRDefault="00BC037E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</w:p>
    <w:p w:rsidR="007B67E5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i/>
          <w:sz w:val="18"/>
          <w:szCs w:val="18"/>
        </w:rPr>
      </w:pPr>
      <w:r w:rsidRPr="00215C96">
        <w:rPr>
          <w:rFonts w:ascii="Verdana" w:hAnsi="Verdana" w:cs="Arial"/>
          <w:i/>
          <w:sz w:val="18"/>
          <w:szCs w:val="18"/>
        </w:rPr>
        <w:t>Deputati fiamminghi</w:t>
      </w:r>
    </w:p>
    <w:p w:rsidR="007B67E5" w:rsidRPr="00215C96" w:rsidRDefault="0058290F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Ric</w:t>
      </w:r>
      <w:r w:rsidR="007B67E5" w:rsidRPr="00215C96">
        <w:rPr>
          <w:rFonts w:ascii="Verdana" w:hAnsi="Verdana" w:cs="Arial"/>
          <w:b/>
          <w:sz w:val="18"/>
          <w:szCs w:val="18"/>
        </w:rPr>
        <w:t>ardo Crampton</w:t>
      </w:r>
    </w:p>
    <w:p w:rsidR="007B67E5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  <w:r w:rsidRPr="00215C96">
        <w:rPr>
          <w:rFonts w:ascii="Verdana" w:hAnsi="Verdana" w:cs="Arial"/>
          <w:b/>
          <w:sz w:val="18"/>
          <w:szCs w:val="18"/>
        </w:rPr>
        <w:t>Ettore Kim</w:t>
      </w:r>
    </w:p>
    <w:p w:rsidR="007B67E5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  <w:r w:rsidRPr="00215C96">
        <w:rPr>
          <w:rFonts w:ascii="Verdana" w:hAnsi="Verdana" w:cs="Arial"/>
          <w:b/>
          <w:sz w:val="18"/>
          <w:szCs w:val="18"/>
        </w:rPr>
        <w:t>Roberto Maietta</w:t>
      </w:r>
    </w:p>
    <w:p w:rsidR="007B67E5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  <w:r w:rsidRPr="00215C96">
        <w:rPr>
          <w:rFonts w:ascii="Verdana" w:hAnsi="Verdana" w:cs="Arial"/>
          <w:b/>
          <w:sz w:val="18"/>
          <w:szCs w:val="18"/>
        </w:rPr>
        <w:t>Enrico Marchesini</w:t>
      </w:r>
    </w:p>
    <w:p w:rsidR="007B67E5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  <w:r w:rsidRPr="00215C96">
        <w:rPr>
          <w:rFonts w:ascii="Verdana" w:hAnsi="Verdana" w:cs="Arial"/>
          <w:b/>
          <w:sz w:val="18"/>
          <w:szCs w:val="18"/>
        </w:rPr>
        <w:t>Daniele Piscopo</w:t>
      </w:r>
    </w:p>
    <w:p w:rsidR="007B67E5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  <w:r w:rsidRPr="00215C96">
        <w:rPr>
          <w:rFonts w:ascii="Verdana" w:hAnsi="Verdana" w:cs="Arial"/>
          <w:b/>
          <w:sz w:val="18"/>
          <w:szCs w:val="18"/>
        </w:rPr>
        <w:t>Stefano Rinaldi Miliani</w:t>
      </w:r>
    </w:p>
    <w:p w:rsidR="007B67E5" w:rsidRPr="00215C96" w:rsidRDefault="007B67E5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</w:p>
    <w:p w:rsidR="00940D72" w:rsidRPr="00215C96" w:rsidRDefault="00940D72" w:rsidP="00251411">
      <w:pPr>
        <w:pStyle w:val="imalignleft"/>
        <w:jc w:val="center"/>
        <w:textAlignment w:val="baseline"/>
        <w:rPr>
          <w:rFonts w:ascii="Verdana" w:hAnsi="Verdana" w:cs="Arial"/>
          <w:b/>
          <w:sz w:val="18"/>
          <w:szCs w:val="18"/>
        </w:rPr>
      </w:pPr>
    </w:p>
    <w:p w:rsidR="00DC1A52" w:rsidRPr="00215C96" w:rsidRDefault="00940D72" w:rsidP="00251411">
      <w:pPr>
        <w:pStyle w:val="imalignleft"/>
        <w:jc w:val="center"/>
        <w:textAlignment w:val="baseline"/>
        <w:rPr>
          <w:rStyle w:val="ff2fc0fs10"/>
          <w:rFonts w:ascii="Verdana" w:hAnsi="Verdana" w:cs="Arial"/>
          <w:color w:val="000000"/>
          <w:sz w:val="18"/>
          <w:szCs w:val="18"/>
        </w:rPr>
      </w:pPr>
      <w:r w:rsidRPr="00215C96">
        <w:rPr>
          <w:rStyle w:val="ff2fc0fs10"/>
          <w:rFonts w:ascii="Verdana" w:hAnsi="Verdana" w:cs="Arial"/>
          <w:color w:val="000000"/>
          <w:sz w:val="18"/>
          <w:szCs w:val="18"/>
        </w:rPr>
        <w:t>Allestimento Fondazione Teatro Carlo Felice</w:t>
      </w:r>
      <w:r w:rsidRPr="00215C96">
        <w:rPr>
          <w:rFonts w:ascii="Verdana" w:hAnsi="Verdana" w:cs="Arial"/>
          <w:color w:val="000000"/>
          <w:sz w:val="18"/>
          <w:szCs w:val="18"/>
        </w:rPr>
        <w:br/>
      </w:r>
      <w:r w:rsidR="00DC1A52" w:rsidRPr="00215C96">
        <w:rPr>
          <w:rFonts w:ascii="Verdana" w:hAnsi="Verdana" w:cs="Arial"/>
          <w:color w:val="000000"/>
          <w:sz w:val="18"/>
          <w:szCs w:val="18"/>
        </w:rPr>
        <w:t>Fondazione Teatro Re</w:t>
      </w:r>
      <w:r w:rsidR="0058290F">
        <w:rPr>
          <w:rFonts w:ascii="Verdana" w:hAnsi="Verdana" w:cs="Arial"/>
          <w:color w:val="000000"/>
          <w:sz w:val="18"/>
          <w:szCs w:val="18"/>
        </w:rPr>
        <w:t xml:space="preserve">gio di Parma, </w:t>
      </w:r>
      <w:r w:rsidR="00DC1A52" w:rsidRPr="00215C96">
        <w:rPr>
          <w:rFonts w:ascii="Verdana" w:hAnsi="Verdana" w:cs="Arial"/>
          <w:color w:val="000000"/>
          <w:sz w:val="18"/>
          <w:szCs w:val="18"/>
        </w:rPr>
        <w:t>Auditorium</w:t>
      </w:r>
      <w:r w:rsidR="0058290F">
        <w:rPr>
          <w:rFonts w:ascii="Verdana" w:hAnsi="Verdana" w:cs="Arial"/>
          <w:color w:val="000000"/>
          <w:sz w:val="18"/>
          <w:szCs w:val="18"/>
        </w:rPr>
        <w:t xml:space="preserve"> de Tenerife Adán Martí</w:t>
      </w:r>
      <w:r w:rsidR="00DC1A52" w:rsidRPr="00215C96">
        <w:rPr>
          <w:rFonts w:ascii="Verdana" w:hAnsi="Verdana" w:cs="Arial"/>
          <w:color w:val="000000"/>
          <w:sz w:val="18"/>
          <w:szCs w:val="18"/>
        </w:rPr>
        <w:t>n</w:t>
      </w:r>
    </w:p>
    <w:p w:rsidR="00940D72" w:rsidRPr="00215C96" w:rsidRDefault="00940D72" w:rsidP="00251411">
      <w:pPr>
        <w:pStyle w:val="imalignleft"/>
        <w:jc w:val="center"/>
        <w:textAlignment w:val="baseline"/>
        <w:rPr>
          <w:rFonts w:ascii="Verdana" w:hAnsi="Verdana" w:cs="Arial"/>
          <w:color w:val="000000"/>
          <w:sz w:val="18"/>
          <w:szCs w:val="18"/>
        </w:rPr>
      </w:pPr>
      <w:r w:rsidRPr="00215C96">
        <w:rPr>
          <w:rStyle w:val="ff2fc0fs10"/>
          <w:rFonts w:ascii="Verdana" w:hAnsi="Verdana" w:cs="Arial"/>
          <w:color w:val="000000"/>
          <w:sz w:val="18"/>
          <w:szCs w:val="18"/>
        </w:rPr>
        <w:t>Orchestra e Coro del Teatro Carlo Felice</w:t>
      </w:r>
      <w:r w:rsidRPr="00215C96">
        <w:rPr>
          <w:rFonts w:ascii="Verdana" w:hAnsi="Verdana" w:cs="Arial"/>
          <w:color w:val="000000"/>
          <w:sz w:val="18"/>
          <w:szCs w:val="18"/>
        </w:rPr>
        <w:br/>
        <w:t xml:space="preserve">Maestro del Coro </w:t>
      </w:r>
      <w:r w:rsidRPr="00215C96">
        <w:rPr>
          <w:rFonts w:ascii="Verdana" w:hAnsi="Verdana" w:cs="Arial"/>
          <w:b/>
          <w:color w:val="000000"/>
          <w:sz w:val="18"/>
          <w:szCs w:val="18"/>
        </w:rPr>
        <w:t>Franco Sebastiani</w:t>
      </w:r>
    </w:p>
    <w:p w:rsidR="00940D72" w:rsidRPr="00215C96" w:rsidRDefault="00940D72" w:rsidP="00251411">
      <w:pPr>
        <w:pStyle w:val="imalignleft"/>
        <w:jc w:val="center"/>
        <w:textAlignment w:val="baseline"/>
        <w:rPr>
          <w:rFonts w:ascii="Verdana" w:hAnsi="Verdana" w:cs="Arial"/>
          <w:color w:val="000000"/>
          <w:sz w:val="18"/>
          <w:szCs w:val="18"/>
        </w:rPr>
      </w:pPr>
      <w:bookmarkStart w:id="0" w:name="_GoBack"/>
      <w:bookmarkEnd w:id="0"/>
    </w:p>
    <w:p w:rsidR="00940D72" w:rsidRPr="00215C96" w:rsidRDefault="007F437D" w:rsidP="00251411">
      <w:pPr>
        <w:pStyle w:val="imalignleft"/>
        <w:jc w:val="center"/>
        <w:textAlignment w:val="baseline"/>
        <w:rPr>
          <w:rFonts w:ascii="Verdana" w:hAnsi="Verdana"/>
          <w:color w:val="000000"/>
          <w:sz w:val="18"/>
          <w:szCs w:val="18"/>
        </w:rPr>
      </w:pPr>
      <w:r w:rsidRPr="007F437D">
        <w:rPr>
          <w:rFonts w:ascii="Verdana" w:hAnsi="Verdana"/>
          <w:color w:val="000000"/>
          <w:sz w:val="18"/>
          <w:szCs w:val="18"/>
        </w:rPr>
        <w:pict>
          <v:rect id="_x0000_i1026" style="width:481.9pt;height:.75pt" o:hralign="center" o:hrstd="t" o:hrnoshade="t" o:hr="t" fillcolor="#e7ba81" stroked="f"/>
        </w:pict>
      </w:r>
    </w:p>
    <w:p w:rsidR="00F92A6B" w:rsidRPr="00215C96" w:rsidRDefault="00F92A6B" w:rsidP="000957E0">
      <w:pPr>
        <w:pStyle w:val="imalignleft"/>
        <w:textAlignment w:val="baseline"/>
        <w:rPr>
          <w:rFonts w:ascii="Verdana" w:hAnsi="Verdana" w:cs="Arial"/>
          <w:b/>
          <w:color w:val="000000"/>
          <w:sz w:val="18"/>
          <w:szCs w:val="18"/>
        </w:rPr>
      </w:pPr>
    </w:p>
    <w:p w:rsidR="00940D72" w:rsidRPr="00215C96" w:rsidRDefault="00940D72" w:rsidP="000957E0">
      <w:pPr>
        <w:pStyle w:val="imalignleft"/>
        <w:textAlignment w:val="baseline"/>
        <w:rPr>
          <w:rFonts w:ascii="Verdana" w:hAnsi="Verdana" w:cs="Arial"/>
          <w:b/>
          <w:color w:val="000000"/>
          <w:sz w:val="18"/>
          <w:szCs w:val="18"/>
        </w:rPr>
      </w:pPr>
      <w:r w:rsidRPr="00215C96">
        <w:rPr>
          <w:rFonts w:ascii="Verdana" w:hAnsi="Verdana" w:cs="Arial"/>
          <w:b/>
          <w:color w:val="000000"/>
          <w:sz w:val="18"/>
          <w:szCs w:val="18"/>
        </w:rPr>
        <w:t>Repliche</w:t>
      </w:r>
    </w:p>
    <w:p w:rsidR="003D1362" w:rsidRPr="00215C96" w:rsidRDefault="006E23A8" w:rsidP="00572C84">
      <w:pPr>
        <w:pStyle w:val="imalignleft"/>
        <w:textAlignment w:val="baseline"/>
        <w:rPr>
          <w:rFonts w:ascii="Verdana" w:hAnsi="Verdana" w:cs="Arial"/>
          <w:b/>
          <w:sz w:val="18"/>
          <w:szCs w:val="18"/>
        </w:rPr>
      </w:pPr>
      <w:r w:rsidRPr="00215C96">
        <w:rPr>
          <w:rFonts w:ascii="Verdana" w:hAnsi="Verdana" w:cs="Arial"/>
          <w:b/>
          <w:color w:val="000000"/>
          <w:sz w:val="18"/>
          <w:szCs w:val="18"/>
        </w:rPr>
        <w:t>aprile</w:t>
      </w:r>
      <w:r w:rsidR="00940D72" w:rsidRPr="00215C96">
        <w:rPr>
          <w:rFonts w:ascii="Verdana" w:hAnsi="Verdana" w:cs="Arial"/>
          <w:b/>
          <w:color w:val="000000"/>
          <w:sz w:val="18"/>
          <w:szCs w:val="18"/>
        </w:rPr>
        <w:t xml:space="preserve"> </w:t>
      </w:r>
      <w:r w:rsidR="008C466C" w:rsidRPr="00215C96">
        <w:rPr>
          <w:rFonts w:ascii="Verdana" w:hAnsi="Verdana" w:cs="Arial"/>
          <w:b/>
          <w:color w:val="000000"/>
          <w:sz w:val="18"/>
          <w:szCs w:val="18"/>
        </w:rPr>
        <w:t xml:space="preserve">   </w:t>
      </w:r>
      <w:r w:rsidR="00940D72" w:rsidRPr="00215C96">
        <w:rPr>
          <w:rFonts w:ascii="Verdana" w:hAnsi="Verdana" w:cs="Arial"/>
          <w:b/>
          <w:color w:val="000000"/>
          <w:sz w:val="18"/>
          <w:szCs w:val="18"/>
        </w:rPr>
        <w:t>2017</w:t>
      </w:r>
      <w:r w:rsidRPr="00215C96">
        <w:rPr>
          <w:rFonts w:ascii="Verdana" w:hAnsi="Verdana" w:cs="Arial"/>
          <w:b/>
          <w:color w:val="000000"/>
          <w:sz w:val="18"/>
          <w:szCs w:val="18"/>
        </w:rPr>
        <w:t xml:space="preserve">   </w:t>
      </w:r>
      <w:r w:rsidR="00940D72" w:rsidRPr="00215C96">
        <w:rPr>
          <w:rFonts w:ascii="Verdana" w:hAnsi="Verdana" w:cs="Arial"/>
          <w:b/>
          <w:color w:val="000000"/>
          <w:sz w:val="18"/>
          <w:szCs w:val="18"/>
        </w:rPr>
        <w:t xml:space="preserve">: </w:t>
      </w:r>
      <w:r w:rsidR="00940D72" w:rsidRPr="00215C96">
        <w:rPr>
          <w:rFonts w:ascii="Verdana" w:hAnsi="Verdana" w:cs="Arial"/>
          <w:b/>
          <w:sz w:val="18"/>
          <w:szCs w:val="18"/>
        </w:rPr>
        <w:t>Mar</w:t>
      </w:r>
      <w:r w:rsidRPr="00215C96">
        <w:rPr>
          <w:rFonts w:ascii="Verdana" w:hAnsi="Verdana" w:cs="Arial"/>
          <w:b/>
          <w:sz w:val="18"/>
          <w:szCs w:val="18"/>
        </w:rPr>
        <w:t xml:space="preserve">coledì </w:t>
      </w:r>
      <w:r w:rsidR="00940D72" w:rsidRPr="00215C96">
        <w:rPr>
          <w:rFonts w:ascii="Verdana" w:hAnsi="Verdana" w:cs="Arial"/>
          <w:b/>
          <w:sz w:val="18"/>
          <w:szCs w:val="18"/>
        </w:rPr>
        <w:t xml:space="preserve"> 2</w:t>
      </w:r>
      <w:r w:rsidRPr="00215C96">
        <w:rPr>
          <w:rFonts w:ascii="Verdana" w:hAnsi="Verdana" w:cs="Arial"/>
          <w:b/>
          <w:sz w:val="18"/>
          <w:szCs w:val="18"/>
        </w:rPr>
        <w:t>6</w:t>
      </w:r>
      <w:r w:rsidR="00940D72" w:rsidRPr="00215C96">
        <w:rPr>
          <w:rFonts w:ascii="Verdana" w:hAnsi="Verdana" w:cs="Arial"/>
          <w:b/>
          <w:sz w:val="18"/>
          <w:szCs w:val="18"/>
        </w:rPr>
        <w:t xml:space="preserve"> </w:t>
      </w:r>
      <w:r w:rsidRPr="00215C96">
        <w:rPr>
          <w:rFonts w:ascii="Verdana" w:hAnsi="Verdana" w:cs="Arial"/>
          <w:b/>
          <w:sz w:val="18"/>
          <w:szCs w:val="18"/>
        </w:rPr>
        <w:t>aprile</w:t>
      </w:r>
      <w:r w:rsidR="00940D72" w:rsidRPr="00215C96">
        <w:rPr>
          <w:rFonts w:ascii="Verdana" w:hAnsi="Verdana" w:cs="Arial"/>
          <w:b/>
          <w:sz w:val="18"/>
          <w:szCs w:val="18"/>
        </w:rPr>
        <w:t xml:space="preserve">  (</w:t>
      </w:r>
      <w:r w:rsidRPr="002D6344">
        <w:rPr>
          <w:rFonts w:ascii="Verdana" w:hAnsi="Verdana" w:cs="Arial"/>
          <w:b/>
          <w:sz w:val="18"/>
          <w:szCs w:val="18"/>
          <w:highlight w:val="yellow"/>
        </w:rPr>
        <w:t>19:00</w:t>
      </w:r>
      <w:r w:rsidRPr="00215C96">
        <w:rPr>
          <w:rFonts w:ascii="Verdana" w:hAnsi="Verdana" w:cs="Arial"/>
          <w:b/>
          <w:sz w:val="18"/>
          <w:szCs w:val="18"/>
        </w:rPr>
        <w:t xml:space="preserve">), </w:t>
      </w:r>
      <w:r w:rsidR="00940D72" w:rsidRPr="00215C96">
        <w:rPr>
          <w:rFonts w:ascii="Verdana" w:hAnsi="Verdana"/>
          <w:b/>
          <w:sz w:val="18"/>
          <w:szCs w:val="18"/>
        </w:rPr>
        <w:t xml:space="preserve">Domenica </w:t>
      </w:r>
      <w:r w:rsidRPr="00215C96">
        <w:rPr>
          <w:rFonts w:ascii="Verdana" w:hAnsi="Verdana"/>
          <w:b/>
          <w:sz w:val="18"/>
          <w:szCs w:val="18"/>
        </w:rPr>
        <w:t>30 aprile</w:t>
      </w:r>
      <w:r w:rsidR="00940D72" w:rsidRPr="00215C96">
        <w:rPr>
          <w:rFonts w:ascii="Verdana" w:hAnsi="Verdana"/>
          <w:b/>
          <w:sz w:val="18"/>
          <w:szCs w:val="18"/>
        </w:rPr>
        <w:t xml:space="preserve"> (</w:t>
      </w:r>
      <w:smartTag w:uri="urn:schemas-microsoft-com:office:smarttags" w:element="metricconverter">
        <w:smartTagPr>
          <w:attr w:name="ProductID" w:val="15.30 C"/>
        </w:smartTagPr>
        <w:r w:rsidR="00940D72" w:rsidRPr="00215C96">
          <w:rPr>
            <w:rFonts w:ascii="Verdana" w:hAnsi="Verdana"/>
            <w:b/>
            <w:sz w:val="18"/>
            <w:szCs w:val="18"/>
          </w:rPr>
          <w:t>15.30 C</w:t>
        </w:r>
      </w:smartTag>
      <w:r w:rsidR="00940D72" w:rsidRPr="00215C96">
        <w:rPr>
          <w:rFonts w:ascii="Verdana" w:hAnsi="Verdana"/>
          <w:b/>
          <w:sz w:val="18"/>
          <w:szCs w:val="18"/>
        </w:rPr>
        <w:t xml:space="preserve">),  </w:t>
      </w:r>
    </w:p>
    <w:p w:rsidR="00940D72" w:rsidRPr="00572C84" w:rsidRDefault="006E23A8" w:rsidP="00572C84">
      <w:pPr>
        <w:pStyle w:val="imalignleft"/>
        <w:textAlignment w:val="baseline"/>
        <w:rPr>
          <w:rFonts w:ascii="Verdana" w:hAnsi="Verdana" w:cs="Arial"/>
          <w:b/>
          <w:color w:val="000000"/>
          <w:sz w:val="18"/>
          <w:szCs w:val="18"/>
        </w:rPr>
      </w:pPr>
      <w:r w:rsidRPr="00215C96">
        <w:rPr>
          <w:rFonts w:ascii="Verdana" w:hAnsi="Verdana"/>
          <w:b/>
          <w:sz w:val="18"/>
          <w:szCs w:val="18"/>
        </w:rPr>
        <w:t>maggio 2017</w:t>
      </w:r>
      <w:r w:rsidR="008C466C" w:rsidRPr="00215C96">
        <w:rPr>
          <w:rFonts w:ascii="Verdana" w:hAnsi="Verdana"/>
          <w:b/>
          <w:sz w:val="18"/>
          <w:szCs w:val="18"/>
        </w:rPr>
        <w:t xml:space="preserve">   </w:t>
      </w:r>
      <w:r w:rsidRPr="00215C96">
        <w:rPr>
          <w:rFonts w:ascii="Verdana" w:hAnsi="Verdana"/>
          <w:b/>
          <w:sz w:val="18"/>
          <w:szCs w:val="18"/>
        </w:rPr>
        <w:t xml:space="preserve">: </w:t>
      </w:r>
      <w:r w:rsidR="00940D72" w:rsidRPr="00215C96">
        <w:rPr>
          <w:rFonts w:ascii="Verdana" w:hAnsi="Verdana"/>
          <w:b/>
          <w:sz w:val="18"/>
          <w:szCs w:val="18"/>
        </w:rPr>
        <w:t>Martedì 2</w:t>
      </w:r>
      <w:r w:rsidRPr="00215C96">
        <w:rPr>
          <w:rFonts w:ascii="Verdana" w:hAnsi="Verdana"/>
          <w:b/>
          <w:sz w:val="18"/>
          <w:szCs w:val="18"/>
        </w:rPr>
        <w:t xml:space="preserve"> maggio </w:t>
      </w:r>
      <w:r w:rsidR="00940D72" w:rsidRPr="00215C96">
        <w:rPr>
          <w:rFonts w:ascii="Verdana" w:hAnsi="Verdana"/>
          <w:b/>
          <w:sz w:val="18"/>
          <w:szCs w:val="18"/>
        </w:rPr>
        <w:t>(</w:t>
      </w:r>
      <w:r w:rsidRPr="00215C96">
        <w:rPr>
          <w:rFonts w:ascii="Verdana" w:hAnsi="Verdana"/>
          <w:b/>
          <w:sz w:val="18"/>
          <w:szCs w:val="18"/>
        </w:rPr>
        <w:t>15</w:t>
      </w:r>
      <w:r w:rsidR="00940D72" w:rsidRPr="00215C96">
        <w:rPr>
          <w:rFonts w:ascii="Verdana" w:hAnsi="Verdana"/>
          <w:b/>
          <w:sz w:val="18"/>
          <w:szCs w:val="18"/>
        </w:rPr>
        <w:t xml:space="preserve">.30 </w:t>
      </w:r>
      <w:r w:rsidRPr="00215C96">
        <w:rPr>
          <w:rFonts w:ascii="Verdana" w:hAnsi="Verdana"/>
          <w:b/>
          <w:sz w:val="18"/>
          <w:szCs w:val="18"/>
        </w:rPr>
        <w:t>G</w:t>
      </w:r>
      <w:r w:rsidR="00940D72" w:rsidRPr="00215C96">
        <w:rPr>
          <w:rFonts w:ascii="Verdana" w:hAnsi="Verdana"/>
          <w:b/>
          <w:sz w:val="18"/>
          <w:szCs w:val="18"/>
        </w:rPr>
        <w:t>).</w:t>
      </w:r>
      <w:r w:rsidR="00940D72" w:rsidRPr="00215C96">
        <w:rPr>
          <w:rFonts w:ascii="Verdana" w:hAnsi="Verdana"/>
          <w:sz w:val="18"/>
          <w:szCs w:val="18"/>
        </w:rPr>
        <w:br/>
      </w:r>
      <w:r w:rsidR="00940D72" w:rsidRPr="00C95B0B">
        <w:rPr>
          <w:rFonts w:ascii="Verdana" w:hAnsi="Verdana"/>
          <w:sz w:val="18"/>
          <w:szCs w:val="18"/>
        </w:rPr>
        <w:br/>
      </w:r>
    </w:p>
    <w:p w:rsidR="00F33C81" w:rsidRDefault="00F33C81" w:rsidP="00251411">
      <w:pPr>
        <w:jc w:val="both"/>
        <w:rPr>
          <w:rFonts w:ascii="Verdana" w:hAnsi="Verdana"/>
          <w:color w:val="000000"/>
          <w:sz w:val="18"/>
          <w:szCs w:val="18"/>
        </w:rPr>
      </w:pPr>
    </w:p>
    <w:p w:rsidR="00F33C81" w:rsidRDefault="00F33C81" w:rsidP="00251411">
      <w:pPr>
        <w:jc w:val="both"/>
        <w:rPr>
          <w:rFonts w:ascii="Verdana" w:hAnsi="Verdana"/>
          <w:color w:val="000000"/>
          <w:sz w:val="18"/>
          <w:szCs w:val="18"/>
        </w:rPr>
      </w:pPr>
    </w:p>
    <w:p w:rsidR="00F33C81" w:rsidRDefault="00F33C81" w:rsidP="00251411">
      <w:pPr>
        <w:jc w:val="both"/>
        <w:rPr>
          <w:rFonts w:ascii="Verdana" w:hAnsi="Verdana"/>
          <w:color w:val="000000"/>
          <w:sz w:val="18"/>
          <w:szCs w:val="18"/>
        </w:rPr>
      </w:pPr>
    </w:p>
    <w:p w:rsidR="00F33C81" w:rsidRDefault="00F33C81" w:rsidP="00251411">
      <w:pPr>
        <w:jc w:val="both"/>
        <w:rPr>
          <w:rFonts w:ascii="Verdana" w:hAnsi="Verdana"/>
          <w:color w:val="000000"/>
          <w:sz w:val="18"/>
          <w:szCs w:val="18"/>
        </w:rPr>
      </w:pPr>
    </w:p>
    <w:p w:rsidR="00F92A6B" w:rsidRDefault="00F92A6B" w:rsidP="00251411">
      <w:pPr>
        <w:jc w:val="both"/>
        <w:rPr>
          <w:rFonts w:ascii="Verdana" w:hAnsi="Verdana"/>
          <w:color w:val="000000"/>
          <w:sz w:val="18"/>
          <w:szCs w:val="18"/>
        </w:rPr>
      </w:pPr>
    </w:p>
    <w:p w:rsidR="00F92A6B" w:rsidRDefault="00F92A6B" w:rsidP="00251411">
      <w:pPr>
        <w:jc w:val="both"/>
        <w:rPr>
          <w:rFonts w:ascii="Verdana" w:hAnsi="Verdana"/>
          <w:color w:val="000000"/>
          <w:sz w:val="18"/>
          <w:szCs w:val="18"/>
        </w:rPr>
      </w:pPr>
    </w:p>
    <w:p w:rsidR="00940D72" w:rsidRDefault="00940D72" w:rsidP="00251411">
      <w:pPr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Genova,  martedì </w:t>
      </w:r>
      <w:r w:rsidR="00052846">
        <w:rPr>
          <w:rFonts w:ascii="Verdana" w:hAnsi="Verdana"/>
          <w:color w:val="000000"/>
          <w:sz w:val="18"/>
          <w:szCs w:val="18"/>
        </w:rPr>
        <w:t>4 aprile</w:t>
      </w:r>
      <w:r>
        <w:rPr>
          <w:rFonts w:ascii="Verdana" w:hAnsi="Verdana"/>
          <w:color w:val="000000"/>
          <w:sz w:val="18"/>
          <w:szCs w:val="18"/>
        </w:rPr>
        <w:t xml:space="preserve"> 2017</w:t>
      </w:r>
      <w:r>
        <w:rPr>
          <w:rFonts w:ascii="Verdana" w:hAnsi="Verdana"/>
          <w:color w:val="000000"/>
          <w:sz w:val="18"/>
          <w:szCs w:val="18"/>
        </w:rPr>
        <w:tab/>
      </w:r>
      <w:r>
        <w:rPr>
          <w:rFonts w:ascii="Verdana" w:hAnsi="Verdana"/>
          <w:color w:val="000000"/>
          <w:sz w:val="18"/>
          <w:szCs w:val="18"/>
        </w:rPr>
        <w:tab/>
      </w:r>
      <w:r>
        <w:rPr>
          <w:rFonts w:ascii="Verdana" w:hAnsi="Verdana"/>
          <w:color w:val="000000"/>
          <w:sz w:val="18"/>
          <w:szCs w:val="18"/>
        </w:rPr>
        <w:tab/>
      </w:r>
      <w:r>
        <w:rPr>
          <w:rFonts w:ascii="Verdana" w:hAnsi="Verdana"/>
          <w:color w:val="000000"/>
          <w:sz w:val="18"/>
          <w:szCs w:val="18"/>
        </w:rPr>
        <w:tab/>
      </w:r>
      <w:r>
        <w:rPr>
          <w:rFonts w:ascii="Verdana" w:hAnsi="Verdana"/>
          <w:color w:val="000000"/>
          <w:sz w:val="18"/>
          <w:szCs w:val="18"/>
        </w:rPr>
        <w:tab/>
      </w:r>
      <w:r>
        <w:rPr>
          <w:rFonts w:ascii="Verdana" w:hAnsi="Verdana"/>
          <w:color w:val="000000"/>
          <w:sz w:val="18"/>
          <w:szCs w:val="18"/>
        </w:rPr>
        <w:tab/>
      </w:r>
      <w:r>
        <w:rPr>
          <w:rFonts w:ascii="Verdana" w:hAnsi="Verdana"/>
          <w:color w:val="000000"/>
          <w:sz w:val="18"/>
          <w:szCs w:val="18"/>
        </w:rPr>
        <w:tab/>
        <w:t xml:space="preserve">      L’Ufficio Stampa</w:t>
      </w:r>
    </w:p>
    <w:sectPr w:rsidR="00940D72" w:rsidSect="006F02BB">
      <w:headerReference w:type="default" r:id="rId8"/>
      <w:footerReference w:type="default" r:id="rId9"/>
      <w:pgSz w:w="11906" w:h="16838"/>
      <w:pgMar w:top="283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3581" w:rsidRDefault="00D73581">
      <w:r>
        <w:separator/>
      </w:r>
    </w:p>
  </w:endnote>
  <w:endnote w:type="continuationSeparator" w:id="1">
    <w:p w:rsidR="00D73581" w:rsidRDefault="00D735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FA6" w:rsidRDefault="00A05FA6" w:rsidP="00503F62">
    <w:pPr>
      <w:jc w:val="both"/>
    </w:pPr>
    <w:r w:rsidRPr="000F17F3">
      <w:object w:dxaOrig="4245" w:dyaOrig="4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23.25pt;height:23.25pt" o:ole="">
          <v:imagedata r:id="rId1" o:title=""/>
        </v:shape>
        <o:OLEObject Type="Embed" ProgID="AcroExch.Document.DC" ShapeID="_x0000_i1028" DrawAspect="Content" ObjectID="_1552821106" r:id="rId2"/>
      </w:object>
    </w:r>
  </w:p>
  <w:p w:rsidR="00A05FA6" w:rsidRPr="00E80643" w:rsidRDefault="00A05FA6" w:rsidP="00503F62">
    <w:pPr>
      <w:jc w:val="both"/>
      <w:rPr>
        <w:rFonts w:ascii="Arial" w:hAnsi="Arial" w:cs="Arial"/>
        <w:b/>
        <w:color w:val="808080"/>
        <w:sz w:val="18"/>
      </w:rPr>
    </w:pPr>
    <w:r w:rsidRPr="00E80643">
      <w:rPr>
        <w:rFonts w:ascii="Arial" w:hAnsi="Arial" w:cs="Arial"/>
        <w:b/>
        <w:color w:val="808080"/>
        <w:sz w:val="18"/>
      </w:rPr>
      <w:t>Ufficio Stampa</w:t>
    </w:r>
  </w:p>
  <w:p w:rsidR="00A05FA6" w:rsidRPr="00E80643" w:rsidRDefault="00A05FA6" w:rsidP="00503F62">
    <w:pPr>
      <w:jc w:val="both"/>
      <w:rPr>
        <w:rFonts w:ascii="Arial" w:hAnsi="Arial" w:cs="Arial"/>
        <w:b/>
        <w:color w:val="808080"/>
        <w:sz w:val="18"/>
      </w:rPr>
    </w:pPr>
    <w:r w:rsidRPr="00E80643">
      <w:rPr>
        <w:rFonts w:ascii="Arial" w:hAnsi="Arial" w:cs="Arial"/>
        <w:b/>
        <w:color w:val="808080"/>
        <w:sz w:val="18"/>
      </w:rPr>
      <w:t>16121 Genova – Passo Eugenio Montale, 4</w:t>
    </w:r>
  </w:p>
  <w:p w:rsidR="00A05FA6" w:rsidRPr="00E80643" w:rsidRDefault="00A05FA6" w:rsidP="00503F62">
    <w:pPr>
      <w:jc w:val="both"/>
      <w:rPr>
        <w:rFonts w:ascii="Arial" w:hAnsi="Arial" w:cs="Arial"/>
        <w:b/>
        <w:color w:val="808080"/>
        <w:sz w:val="18"/>
        <w:szCs w:val="18"/>
      </w:rPr>
    </w:pPr>
    <w:r w:rsidRPr="00E80643">
      <w:rPr>
        <w:rFonts w:ascii="Arial" w:hAnsi="Arial" w:cs="Arial"/>
        <w:b/>
        <w:color w:val="808080"/>
        <w:sz w:val="18"/>
        <w:szCs w:val="18"/>
      </w:rPr>
      <w:t xml:space="preserve">tel. 010.5381.223 – fax 010.5381.222  </w:t>
    </w:r>
  </w:p>
  <w:p w:rsidR="00A05FA6" w:rsidRPr="00E80643" w:rsidRDefault="00A05FA6" w:rsidP="00503F62">
    <w:pPr>
      <w:jc w:val="both"/>
      <w:rPr>
        <w:rFonts w:ascii="Arial" w:hAnsi="Arial" w:cs="Arial"/>
        <w:b/>
        <w:color w:val="808080"/>
        <w:sz w:val="18"/>
        <w:szCs w:val="18"/>
      </w:rPr>
    </w:pPr>
    <w:r w:rsidRPr="00E80643">
      <w:rPr>
        <w:rFonts w:ascii="Arial" w:hAnsi="Arial" w:cs="Arial"/>
        <w:b/>
        <w:color w:val="808080"/>
        <w:sz w:val="18"/>
        <w:szCs w:val="18"/>
      </w:rPr>
      <w:t xml:space="preserve">e-mail : </w:t>
    </w:r>
    <w:hyperlink r:id="rId3" w:history="1">
      <w:r w:rsidRPr="00E80643">
        <w:rPr>
          <w:rStyle w:val="Collegamentoipertestuale"/>
          <w:rFonts w:ascii="Arial" w:hAnsi="Arial" w:cs="Arial"/>
          <w:b/>
          <w:color w:val="808080"/>
          <w:sz w:val="18"/>
          <w:szCs w:val="18"/>
        </w:rPr>
        <w:t>m.chiappa@carlofelice.it</w:t>
      </w:r>
    </w:hyperlink>
    <w:r>
      <w:rPr>
        <w:rFonts w:ascii="Arial" w:hAnsi="Arial" w:cs="Arial"/>
        <w:b/>
        <w:color w:val="808080"/>
        <w:sz w:val="18"/>
        <w:szCs w:val="18"/>
      </w:rPr>
      <w:t xml:space="preserve">; </w:t>
    </w:r>
    <w:hyperlink r:id="rId4" w:history="1">
      <w:r w:rsidRPr="00E80643">
        <w:rPr>
          <w:rStyle w:val="Collegamentoipertestuale"/>
          <w:rFonts w:ascii="Arial" w:hAnsi="Arial" w:cs="Arial"/>
          <w:b/>
          <w:color w:val="808080"/>
          <w:sz w:val="18"/>
          <w:szCs w:val="18"/>
        </w:rPr>
        <w:t>ufficio_stampa@carlofelice.it</w:t>
      </w:r>
    </w:hyperlink>
    <w:r w:rsidRPr="00E80643">
      <w:rPr>
        <w:rFonts w:ascii="Arial" w:hAnsi="Arial" w:cs="Arial"/>
        <w:b/>
        <w:color w:val="808080"/>
        <w:sz w:val="18"/>
        <w:szCs w:val="18"/>
      </w:rPr>
      <w:t>;</w:t>
    </w:r>
    <w:r>
      <w:rPr>
        <w:rFonts w:ascii="Arial" w:hAnsi="Arial" w:cs="Arial"/>
        <w:b/>
        <w:color w:val="808080"/>
        <w:sz w:val="18"/>
        <w:szCs w:val="18"/>
      </w:rPr>
      <w:t xml:space="preserve"> </w:t>
    </w:r>
    <w:r w:rsidRPr="00E80643">
      <w:rPr>
        <w:rFonts w:ascii="Arial" w:hAnsi="Arial" w:cs="Arial"/>
        <w:b/>
        <w:color w:val="808080"/>
        <w:sz w:val="18"/>
        <w:szCs w:val="18"/>
      </w:rPr>
      <w:t xml:space="preserve"> </w:t>
    </w:r>
  </w:p>
  <w:p w:rsidR="00A05FA6" w:rsidRPr="00503F62" w:rsidRDefault="00A05FA6">
    <w:pPr>
      <w:pStyle w:val="Pidipagina"/>
      <w:rPr>
        <w:color w:val="999999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3581" w:rsidRDefault="00D73581">
      <w:r>
        <w:separator/>
      </w:r>
    </w:p>
  </w:footnote>
  <w:footnote w:type="continuationSeparator" w:id="1">
    <w:p w:rsidR="00D73581" w:rsidRDefault="00D735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FA6" w:rsidRDefault="007F437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0" o:spid="_x0000_i1027" type="#_x0000_t75" alt="2015marchio fondazione.jpg" style="width:171.75pt;height:48.7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56F5E"/>
    <w:multiLevelType w:val="multilevel"/>
    <w:tmpl w:val="A96E7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8A43327"/>
    <w:multiLevelType w:val="hybridMultilevel"/>
    <w:tmpl w:val="94E6E4FC"/>
    <w:lvl w:ilvl="0" w:tplc="2F0AEF7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attachedTemplate r:id="rId1"/>
  <w:stylePaneFormatFilter w:val="3F01"/>
  <w:doNotTrackMoves/>
  <w:defaultTabStop w:val="708"/>
  <w:hyphenationZone w:val="283"/>
  <w:drawingGridHorizontalSpacing w:val="90"/>
  <w:displayHorizontalDrawingGridEvery w:val="2"/>
  <w:displayVertic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3F62"/>
    <w:rsid w:val="00001985"/>
    <w:rsid w:val="0000466A"/>
    <w:rsid w:val="00005A6A"/>
    <w:rsid w:val="00005EA9"/>
    <w:rsid w:val="00006DF1"/>
    <w:rsid w:val="000106E5"/>
    <w:rsid w:val="00013A14"/>
    <w:rsid w:val="00014F64"/>
    <w:rsid w:val="00015ACF"/>
    <w:rsid w:val="000173A0"/>
    <w:rsid w:val="00027851"/>
    <w:rsid w:val="00032E9C"/>
    <w:rsid w:val="00034E9F"/>
    <w:rsid w:val="000353F5"/>
    <w:rsid w:val="00035F23"/>
    <w:rsid w:val="00041FFB"/>
    <w:rsid w:val="000515FA"/>
    <w:rsid w:val="0005189B"/>
    <w:rsid w:val="00052624"/>
    <w:rsid w:val="00052846"/>
    <w:rsid w:val="00052E1A"/>
    <w:rsid w:val="00060325"/>
    <w:rsid w:val="00061244"/>
    <w:rsid w:val="000653AF"/>
    <w:rsid w:val="000656B8"/>
    <w:rsid w:val="00065A3F"/>
    <w:rsid w:val="000719C0"/>
    <w:rsid w:val="00075B82"/>
    <w:rsid w:val="00081E45"/>
    <w:rsid w:val="00082014"/>
    <w:rsid w:val="00083C12"/>
    <w:rsid w:val="00093CD6"/>
    <w:rsid w:val="000957A9"/>
    <w:rsid w:val="000957E0"/>
    <w:rsid w:val="00096C8D"/>
    <w:rsid w:val="000A5157"/>
    <w:rsid w:val="000A5548"/>
    <w:rsid w:val="000A571E"/>
    <w:rsid w:val="000A6693"/>
    <w:rsid w:val="000A79AE"/>
    <w:rsid w:val="000B0489"/>
    <w:rsid w:val="000B0EF9"/>
    <w:rsid w:val="000B0FA0"/>
    <w:rsid w:val="000B33D0"/>
    <w:rsid w:val="000B6F27"/>
    <w:rsid w:val="000C4FBB"/>
    <w:rsid w:val="000D09AF"/>
    <w:rsid w:val="000D13BF"/>
    <w:rsid w:val="000D2249"/>
    <w:rsid w:val="000D293A"/>
    <w:rsid w:val="000D4414"/>
    <w:rsid w:val="000D7363"/>
    <w:rsid w:val="000D799A"/>
    <w:rsid w:val="000E3157"/>
    <w:rsid w:val="000E49DB"/>
    <w:rsid w:val="000F17F3"/>
    <w:rsid w:val="000F3D05"/>
    <w:rsid w:val="000F3E6E"/>
    <w:rsid w:val="000F654E"/>
    <w:rsid w:val="000F7DCE"/>
    <w:rsid w:val="001008E2"/>
    <w:rsid w:val="00100C0C"/>
    <w:rsid w:val="00101338"/>
    <w:rsid w:val="0010357C"/>
    <w:rsid w:val="0010579D"/>
    <w:rsid w:val="001108C0"/>
    <w:rsid w:val="00111B90"/>
    <w:rsid w:val="00113AAE"/>
    <w:rsid w:val="00116A3A"/>
    <w:rsid w:val="001321C8"/>
    <w:rsid w:val="00132336"/>
    <w:rsid w:val="001360EF"/>
    <w:rsid w:val="00137CB7"/>
    <w:rsid w:val="001404FE"/>
    <w:rsid w:val="00143B44"/>
    <w:rsid w:val="00143D69"/>
    <w:rsid w:val="00150CF4"/>
    <w:rsid w:val="00156199"/>
    <w:rsid w:val="00160509"/>
    <w:rsid w:val="00160EC3"/>
    <w:rsid w:val="00163798"/>
    <w:rsid w:val="00172591"/>
    <w:rsid w:val="001750E8"/>
    <w:rsid w:val="00177DC1"/>
    <w:rsid w:val="0018014F"/>
    <w:rsid w:val="0018065C"/>
    <w:rsid w:val="001827A0"/>
    <w:rsid w:val="001828B5"/>
    <w:rsid w:val="00187480"/>
    <w:rsid w:val="001923B4"/>
    <w:rsid w:val="00194B32"/>
    <w:rsid w:val="00194D18"/>
    <w:rsid w:val="00196385"/>
    <w:rsid w:val="001A2E2C"/>
    <w:rsid w:val="001B2651"/>
    <w:rsid w:val="001B2D34"/>
    <w:rsid w:val="001B2F59"/>
    <w:rsid w:val="001B35D7"/>
    <w:rsid w:val="001B4024"/>
    <w:rsid w:val="001B6C2E"/>
    <w:rsid w:val="001B6D44"/>
    <w:rsid w:val="001C37EF"/>
    <w:rsid w:val="001C447B"/>
    <w:rsid w:val="001D11D3"/>
    <w:rsid w:val="001D5870"/>
    <w:rsid w:val="001E110F"/>
    <w:rsid w:val="001E2604"/>
    <w:rsid w:val="001E54DB"/>
    <w:rsid w:val="001E6101"/>
    <w:rsid w:val="001E629D"/>
    <w:rsid w:val="001F081F"/>
    <w:rsid w:val="001F4249"/>
    <w:rsid w:val="001F4831"/>
    <w:rsid w:val="001F641F"/>
    <w:rsid w:val="001F783A"/>
    <w:rsid w:val="00201F5F"/>
    <w:rsid w:val="00205C35"/>
    <w:rsid w:val="00212120"/>
    <w:rsid w:val="00215A49"/>
    <w:rsid w:val="00215C96"/>
    <w:rsid w:val="002164DC"/>
    <w:rsid w:val="00226EDA"/>
    <w:rsid w:val="00231314"/>
    <w:rsid w:val="0023143D"/>
    <w:rsid w:val="00235C4D"/>
    <w:rsid w:val="00240EF6"/>
    <w:rsid w:val="002444ED"/>
    <w:rsid w:val="00251411"/>
    <w:rsid w:val="00251B1E"/>
    <w:rsid w:val="00251B98"/>
    <w:rsid w:val="00251E33"/>
    <w:rsid w:val="0025355A"/>
    <w:rsid w:val="00253E60"/>
    <w:rsid w:val="002543B5"/>
    <w:rsid w:val="00262708"/>
    <w:rsid w:val="00263745"/>
    <w:rsid w:val="00265C64"/>
    <w:rsid w:val="00270711"/>
    <w:rsid w:val="0027431C"/>
    <w:rsid w:val="00277AAA"/>
    <w:rsid w:val="002809CC"/>
    <w:rsid w:val="00280CE9"/>
    <w:rsid w:val="002814B8"/>
    <w:rsid w:val="00283B7C"/>
    <w:rsid w:val="00284C20"/>
    <w:rsid w:val="002873F2"/>
    <w:rsid w:val="00287EAB"/>
    <w:rsid w:val="00290E34"/>
    <w:rsid w:val="002917FA"/>
    <w:rsid w:val="0029460B"/>
    <w:rsid w:val="002A1DBD"/>
    <w:rsid w:val="002A7C75"/>
    <w:rsid w:val="002B35B0"/>
    <w:rsid w:val="002B49A0"/>
    <w:rsid w:val="002C18CB"/>
    <w:rsid w:val="002C1AA5"/>
    <w:rsid w:val="002C2CEC"/>
    <w:rsid w:val="002C3B8B"/>
    <w:rsid w:val="002D16CF"/>
    <w:rsid w:val="002D18F9"/>
    <w:rsid w:val="002D59BE"/>
    <w:rsid w:val="002D6344"/>
    <w:rsid w:val="002E42AC"/>
    <w:rsid w:val="002F09E5"/>
    <w:rsid w:val="002F0A1D"/>
    <w:rsid w:val="002F1304"/>
    <w:rsid w:val="002F7A2D"/>
    <w:rsid w:val="003008F8"/>
    <w:rsid w:val="00303DEA"/>
    <w:rsid w:val="00305BA1"/>
    <w:rsid w:val="00313693"/>
    <w:rsid w:val="003147BB"/>
    <w:rsid w:val="00315092"/>
    <w:rsid w:val="003166EC"/>
    <w:rsid w:val="00317B33"/>
    <w:rsid w:val="003204B7"/>
    <w:rsid w:val="00320660"/>
    <w:rsid w:val="00321CEC"/>
    <w:rsid w:val="00324D81"/>
    <w:rsid w:val="0032581F"/>
    <w:rsid w:val="003307DF"/>
    <w:rsid w:val="003341F3"/>
    <w:rsid w:val="00343D49"/>
    <w:rsid w:val="003458DC"/>
    <w:rsid w:val="00347B19"/>
    <w:rsid w:val="00347C32"/>
    <w:rsid w:val="003549CA"/>
    <w:rsid w:val="00357CEC"/>
    <w:rsid w:val="00366B3C"/>
    <w:rsid w:val="00366B58"/>
    <w:rsid w:val="003720FA"/>
    <w:rsid w:val="003723B3"/>
    <w:rsid w:val="003724F8"/>
    <w:rsid w:val="00373D5D"/>
    <w:rsid w:val="00376658"/>
    <w:rsid w:val="0038788E"/>
    <w:rsid w:val="0039012E"/>
    <w:rsid w:val="00390805"/>
    <w:rsid w:val="00390BFC"/>
    <w:rsid w:val="00392C94"/>
    <w:rsid w:val="00397392"/>
    <w:rsid w:val="00397478"/>
    <w:rsid w:val="003A6839"/>
    <w:rsid w:val="003B030D"/>
    <w:rsid w:val="003B19E1"/>
    <w:rsid w:val="003B3DB7"/>
    <w:rsid w:val="003B6103"/>
    <w:rsid w:val="003B796A"/>
    <w:rsid w:val="003C4D46"/>
    <w:rsid w:val="003C70DE"/>
    <w:rsid w:val="003D0409"/>
    <w:rsid w:val="003D1362"/>
    <w:rsid w:val="003D2454"/>
    <w:rsid w:val="003D24FC"/>
    <w:rsid w:val="003D4FC7"/>
    <w:rsid w:val="003E05CD"/>
    <w:rsid w:val="003E1D66"/>
    <w:rsid w:val="003E2AD0"/>
    <w:rsid w:val="003E30F3"/>
    <w:rsid w:val="003E39E0"/>
    <w:rsid w:val="003E43D7"/>
    <w:rsid w:val="003E6C0F"/>
    <w:rsid w:val="003E6D51"/>
    <w:rsid w:val="003E70CD"/>
    <w:rsid w:val="003F186D"/>
    <w:rsid w:val="003F4524"/>
    <w:rsid w:val="003F4D7E"/>
    <w:rsid w:val="00400120"/>
    <w:rsid w:val="00403EC9"/>
    <w:rsid w:val="0040504D"/>
    <w:rsid w:val="0040580B"/>
    <w:rsid w:val="00411472"/>
    <w:rsid w:val="00411498"/>
    <w:rsid w:val="00413921"/>
    <w:rsid w:val="00422CA3"/>
    <w:rsid w:val="00423E7C"/>
    <w:rsid w:val="004264F2"/>
    <w:rsid w:val="00427B78"/>
    <w:rsid w:val="0043129F"/>
    <w:rsid w:val="00436AB1"/>
    <w:rsid w:val="00444EC2"/>
    <w:rsid w:val="00445CBB"/>
    <w:rsid w:val="00446982"/>
    <w:rsid w:val="00447FA2"/>
    <w:rsid w:val="00450A84"/>
    <w:rsid w:val="00450D51"/>
    <w:rsid w:val="004514E0"/>
    <w:rsid w:val="00453642"/>
    <w:rsid w:val="00453E97"/>
    <w:rsid w:val="0045429F"/>
    <w:rsid w:val="004577A3"/>
    <w:rsid w:val="00462563"/>
    <w:rsid w:val="004627FD"/>
    <w:rsid w:val="004652E9"/>
    <w:rsid w:val="004673C8"/>
    <w:rsid w:val="00472D31"/>
    <w:rsid w:val="00475170"/>
    <w:rsid w:val="00476A4B"/>
    <w:rsid w:val="00481268"/>
    <w:rsid w:val="004819F5"/>
    <w:rsid w:val="00484B93"/>
    <w:rsid w:val="00484E85"/>
    <w:rsid w:val="00495C7D"/>
    <w:rsid w:val="0049664E"/>
    <w:rsid w:val="004A1525"/>
    <w:rsid w:val="004A783C"/>
    <w:rsid w:val="004B37EF"/>
    <w:rsid w:val="004B6EF0"/>
    <w:rsid w:val="004C3179"/>
    <w:rsid w:val="004C49A3"/>
    <w:rsid w:val="004D0D73"/>
    <w:rsid w:val="004D10A7"/>
    <w:rsid w:val="004D1B63"/>
    <w:rsid w:val="004D3404"/>
    <w:rsid w:val="004D3F09"/>
    <w:rsid w:val="004D48AF"/>
    <w:rsid w:val="004D5518"/>
    <w:rsid w:val="004D5B84"/>
    <w:rsid w:val="004D664B"/>
    <w:rsid w:val="004D68E4"/>
    <w:rsid w:val="004D73C5"/>
    <w:rsid w:val="004D774E"/>
    <w:rsid w:val="004E690C"/>
    <w:rsid w:val="004F25A0"/>
    <w:rsid w:val="004F2B7B"/>
    <w:rsid w:val="004F4BED"/>
    <w:rsid w:val="004F576A"/>
    <w:rsid w:val="004F6BCB"/>
    <w:rsid w:val="00500268"/>
    <w:rsid w:val="00500B5C"/>
    <w:rsid w:val="00502190"/>
    <w:rsid w:val="00503F62"/>
    <w:rsid w:val="00504CDB"/>
    <w:rsid w:val="005057CF"/>
    <w:rsid w:val="0051715A"/>
    <w:rsid w:val="00517D07"/>
    <w:rsid w:val="00522411"/>
    <w:rsid w:val="0052575F"/>
    <w:rsid w:val="00526196"/>
    <w:rsid w:val="0052717B"/>
    <w:rsid w:val="0053426B"/>
    <w:rsid w:val="005342C5"/>
    <w:rsid w:val="0054005A"/>
    <w:rsid w:val="005410E8"/>
    <w:rsid w:val="005414CB"/>
    <w:rsid w:val="005436DC"/>
    <w:rsid w:val="00543EAA"/>
    <w:rsid w:val="00544471"/>
    <w:rsid w:val="00545E3A"/>
    <w:rsid w:val="00552913"/>
    <w:rsid w:val="005540A4"/>
    <w:rsid w:val="005543F1"/>
    <w:rsid w:val="005547D8"/>
    <w:rsid w:val="00554D68"/>
    <w:rsid w:val="00555DD5"/>
    <w:rsid w:val="005560DB"/>
    <w:rsid w:val="0056169F"/>
    <w:rsid w:val="005630DE"/>
    <w:rsid w:val="005668B0"/>
    <w:rsid w:val="00567E66"/>
    <w:rsid w:val="0057125D"/>
    <w:rsid w:val="00572C84"/>
    <w:rsid w:val="00576F92"/>
    <w:rsid w:val="00580461"/>
    <w:rsid w:val="005804F2"/>
    <w:rsid w:val="0058290F"/>
    <w:rsid w:val="005858FE"/>
    <w:rsid w:val="00586085"/>
    <w:rsid w:val="00593001"/>
    <w:rsid w:val="005A0554"/>
    <w:rsid w:val="005A1F06"/>
    <w:rsid w:val="005A5B9E"/>
    <w:rsid w:val="005A7D95"/>
    <w:rsid w:val="005B1D4F"/>
    <w:rsid w:val="005C3CFD"/>
    <w:rsid w:val="005D150A"/>
    <w:rsid w:val="005D52C9"/>
    <w:rsid w:val="005D6843"/>
    <w:rsid w:val="005E0F02"/>
    <w:rsid w:val="005E1780"/>
    <w:rsid w:val="005E371E"/>
    <w:rsid w:val="005E4069"/>
    <w:rsid w:val="005E480F"/>
    <w:rsid w:val="005F4A1F"/>
    <w:rsid w:val="00603B73"/>
    <w:rsid w:val="00603FD2"/>
    <w:rsid w:val="00604A0F"/>
    <w:rsid w:val="00606174"/>
    <w:rsid w:val="00610BCA"/>
    <w:rsid w:val="00611079"/>
    <w:rsid w:val="00612855"/>
    <w:rsid w:val="006131C3"/>
    <w:rsid w:val="00614F0F"/>
    <w:rsid w:val="0061787F"/>
    <w:rsid w:val="00620F10"/>
    <w:rsid w:val="00621644"/>
    <w:rsid w:val="0062601D"/>
    <w:rsid w:val="00632C6D"/>
    <w:rsid w:val="00636391"/>
    <w:rsid w:val="00636D26"/>
    <w:rsid w:val="00642BE1"/>
    <w:rsid w:val="006478DC"/>
    <w:rsid w:val="00650F59"/>
    <w:rsid w:val="006510F2"/>
    <w:rsid w:val="00654510"/>
    <w:rsid w:val="0065760C"/>
    <w:rsid w:val="0066066D"/>
    <w:rsid w:val="00660ABF"/>
    <w:rsid w:val="0066139E"/>
    <w:rsid w:val="0066313A"/>
    <w:rsid w:val="00663238"/>
    <w:rsid w:val="00664E73"/>
    <w:rsid w:val="00666D89"/>
    <w:rsid w:val="00670A7F"/>
    <w:rsid w:val="006727D9"/>
    <w:rsid w:val="00673E8A"/>
    <w:rsid w:val="00674E97"/>
    <w:rsid w:val="00675CB8"/>
    <w:rsid w:val="00677CB8"/>
    <w:rsid w:val="006902ED"/>
    <w:rsid w:val="0069137B"/>
    <w:rsid w:val="00692B3E"/>
    <w:rsid w:val="006A346D"/>
    <w:rsid w:val="006A4163"/>
    <w:rsid w:val="006B3BFC"/>
    <w:rsid w:val="006B4435"/>
    <w:rsid w:val="006B4D8A"/>
    <w:rsid w:val="006B5B1A"/>
    <w:rsid w:val="006C2108"/>
    <w:rsid w:val="006C23A1"/>
    <w:rsid w:val="006C4951"/>
    <w:rsid w:val="006C51E8"/>
    <w:rsid w:val="006C5DAE"/>
    <w:rsid w:val="006C6557"/>
    <w:rsid w:val="006D5651"/>
    <w:rsid w:val="006D62B7"/>
    <w:rsid w:val="006D6A30"/>
    <w:rsid w:val="006E1879"/>
    <w:rsid w:val="006E23A8"/>
    <w:rsid w:val="006E4115"/>
    <w:rsid w:val="006E451B"/>
    <w:rsid w:val="006E46DA"/>
    <w:rsid w:val="006E470C"/>
    <w:rsid w:val="006E4925"/>
    <w:rsid w:val="006E623D"/>
    <w:rsid w:val="006E62DE"/>
    <w:rsid w:val="006E7FB7"/>
    <w:rsid w:val="006F02BB"/>
    <w:rsid w:val="006F12BE"/>
    <w:rsid w:val="00700E70"/>
    <w:rsid w:val="00702F10"/>
    <w:rsid w:val="00702FE1"/>
    <w:rsid w:val="00705EAC"/>
    <w:rsid w:val="0070671C"/>
    <w:rsid w:val="007109C0"/>
    <w:rsid w:val="0071209A"/>
    <w:rsid w:val="00712C28"/>
    <w:rsid w:val="00713ADA"/>
    <w:rsid w:val="007151D3"/>
    <w:rsid w:val="007154A3"/>
    <w:rsid w:val="00720FA4"/>
    <w:rsid w:val="00722FEA"/>
    <w:rsid w:val="00723321"/>
    <w:rsid w:val="00725E25"/>
    <w:rsid w:val="00732957"/>
    <w:rsid w:val="0073322D"/>
    <w:rsid w:val="00733787"/>
    <w:rsid w:val="00735185"/>
    <w:rsid w:val="007359EC"/>
    <w:rsid w:val="00740ABF"/>
    <w:rsid w:val="00741519"/>
    <w:rsid w:val="00745936"/>
    <w:rsid w:val="007515A9"/>
    <w:rsid w:val="00755EDE"/>
    <w:rsid w:val="0075764C"/>
    <w:rsid w:val="007621CE"/>
    <w:rsid w:val="00762F51"/>
    <w:rsid w:val="00765E6C"/>
    <w:rsid w:val="00766FDA"/>
    <w:rsid w:val="00767C9A"/>
    <w:rsid w:val="00772AD0"/>
    <w:rsid w:val="0077601D"/>
    <w:rsid w:val="0078379D"/>
    <w:rsid w:val="0078451F"/>
    <w:rsid w:val="00786359"/>
    <w:rsid w:val="0078783D"/>
    <w:rsid w:val="007903D8"/>
    <w:rsid w:val="007A0109"/>
    <w:rsid w:val="007A49B1"/>
    <w:rsid w:val="007A50ED"/>
    <w:rsid w:val="007A63B5"/>
    <w:rsid w:val="007B1CD6"/>
    <w:rsid w:val="007B299D"/>
    <w:rsid w:val="007B3E88"/>
    <w:rsid w:val="007B4635"/>
    <w:rsid w:val="007B6118"/>
    <w:rsid w:val="007B67E5"/>
    <w:rsid w:val="007C0097"/>
    <w:rsid w:val="007C25AE"/>
    <w:rsid w:val="007C2DC3"/>
    <w:rsid w:val="007C44F4"/>
    <w:rsid w:val="007C605F"/>
    <w:rsid w:val="007C7B12"/>
    <w:rsid w:val="007D015C"/>
    <w:rsid w:val="007D12A9"/>
    <w:rsid w:val="007D4F05"/>
    <w:rsid w:val="007D6FE1"/>
    <w:rsid w:val="007E0312"/>
    <w:rsid w:val="007E2586"/>
    <w:rsid w:val="007E6CAD"/>
    <w:rsid w:val="007E7B62"/>
    <w:rsid w:val="007F18A0"/>
    <w:rsid w:val="007F1AEC"/>
    <w:rsid w:val="007F437D"/>
    <w:rsid w:val="007F55CB"/>
    <w:rsid w:val="007F7173"/>
    <w:rsid w:val="007F7957"/>
    <w:rsid w:val="00804073"/>
    <w:rsid w:val="008051A3"/>
    <w:rsid w:val="00807DA8"/>
    <w:rsid w:val="00810F84"/>
    <w:rsid w:val="0081116A"/>
    <w:rsid w:val="0081346B"/>
    <w:rsid w:val="008148F5"/>
    <w:rsid w:val="0082586F"/>
    <w:rsid w:val="008313AF"/>
    <w:rsid w:val="00831E45"/>
    <w:rsid w:val="00832E7F"/>
    <w:rsid w:val="00833152"/>
    <w:rsid w:val="00834F00"/>
    <w:rsid w:val="008379AC"/>
    <w:rsid w:val="00837B5D"/>
    <w:rsid w:val="00841800"/>
    <w:rsid w:val="00842523"/>
    <w:rsid w:val="008427EB"/>
    <w:rsid w:val="008431B8"/>
    <w:rsid w:val="00843214"/>
    <w:rsid w:val="00846E75"/>
    <w:rsid w:val="0085027B"/>
    <w:rsid w:val="008515E0"/>
    <w:rsid w:val="00851AE5"/>
    <w:rsid w:val="0086065C"/>
    <w:rsid w:val="008711E5"/>
    <w:rsid w:val="00872383"/>
    <w:rsid w:val="00872A2B"/>
    <w:rsid w:val="008802D3"/>
    <w:rsid w:val="00885BE1"/>
    <w:rsid w:val="00886770"/>
    <w:rsid w:val="008A5822"/>
    <w:rsid w:val="008A6CD6"/>
    <w:rsid w:val="008B318C"/>
    <w:rsid w:val="008B6161"/>
    <w:rsid w:val="008C04C4"/>
    <w:rsid w:val="008C466C"/>
    <w:rsid w:val="008C4738"/>
    <w:rsid w:val="008D0199"/>
    <w:rsid w:val="008D5634"/>
    <w:rsid w:val="008D66D3"/>
    <w:rsid w:val="008E7BF4"/>
    <w:rsid w:val="008F21EF"/>
    <w:rsid w:val="008F2FB4"/>
    <w:rsid w:val="008F34DD"/>
    <w:rsid w:val="008F3EB6"/>
    <w:rsid w:val="008F62DE"/>
    <w:rsid w:val="009108D5"/>
    <w:rsid w:val="009109A4"/>
    <w:rsid w:val="009135A4"/>
    <w:rsid w:val="00915084"/>
    <w:rsid w:val="00915456"/>
    <w:rsid w:val="009156C7"/>
    <w:rsid w:val="00917BD3"/>
    <w:rsid w:val="0092192C"/>
    <w:rsid w:val="00923391"/>
    <w:rsid w:val="00924848"/>
    <w:rsid w:val="009256F3"/>
    <w:rsid w:val="00934D1D"/>
    <w:rsid w:val="00935437"/>
    <w:rsid w:val="0093604C"/>
    <w:rsid w:val="00937C32"/>
    <w:rsid w:val="00940D72"/>
    <w:rsid w:val="00944A95"/>
    <w:rsid w:val="009463F0"/>
    <w:rsid w:val="00946A9C"/>
    <w:rsid w:val="00947B17"/>
    <w:rsid w:val="00950685"/>
    <w:rsid w:val="00951AE4"/>
    <w:rsid w:val="00953BD0"/>
    <w:rsid w:val="0095774D"/>
    <w:rsid w:val="009612EF"/>
    <w:rsid w:val="00961CB8"/>
    <w:rsid w:val="00963F15"/>
    <w:rsid w:val="00965793"/>
    <w:rsid w:val="00965C51"/>
    <w:rsid w:val="009660F8"/>
    <w:rsid w:val="009725FA"/>
    <w:rsid w:val="0097625B"/>
    <w:rsid w:val="0098007F"/>
    <w:rsid w:val="00981C2F"/>
    <w:rsid w:val="00985BE1"/>
    <w:rsid w:val="0098725D"/>
    <w:rsid w:val="0099257C"/>
    <w:rsid w:val="0099596A"/>
    <w:rsid w:val="009A02FA"/>
    <w:rsid w:val="009A04E2"/>
    <w:rsid w:val="009A3B97"/>
    <w:rsid w:val="009A4ED4"/>
    <w:rsid w:val="009B0E1B"/>
    <w:rsid w:val="009B6E96"/>
    <w:rsid w:val="009B73B6"/>
    <w:rsid w:val="009C164C"/>
    <w:rsid w:val="009D6B87"/>
    <w:rsid w:val="009E0D1C"/>
    <w:rsid w:val="009E4F48"/>
    <w:rsid w:val="009E56D8"/>
    <w:rsid w:val="009F376F"/>
    <w:rsid w:val="009F6009"/>
    <w:rsid w:val="009F6164"/>
    <w:rsid w:val="009F7CA7"/>
    <w:rsid w:val="00A00869"/>
    <w:rsid w:val="00A00CF9"/>
    <w:rsid w:val="00A02A84"/>
    <w:rsid w:val="00A05FA6"/>
    <w:rsid w:val="00A060F2"/>
    <w:rsid w:val="00A14374"/>
    <w:rsid w:val="00A16E97"/>
    <w:rsid w:val="00A20C74"/>
    <w:rsid w:val="00A2173C"/>
    <w:rsid w:val="00A23AE4"/>
    <w:rsid w:val="00A27615"/>
    <w:rsid w:val="00A3046B"/>
    <w:rsid w:val="00A31D71"/>
    <w:rsid w:val="00A439E6"/>
    <w:rsid w:val="00A61BE4"/>
    <w:rsid w:val="00A62F22"/>
    <w:rsid w:val="00A63DA0"/>
    <w:rsid w:val="00A66F26"/>
    <w:rsid w:val="00A71D6D"/>
    <w:rsid w:val="00A76148"/>
    <w:rsid w:val="00A76164"/>
    <w:rsid w:val="00A946D0"/>
    <w:rsid w:val="00A95FCA"/>
    <w:rsid w:val="00A96964"/>
    <w:rsid w:val="00A97CA4"/>
    <w:rsid w:val="00AA15DD"/>
    <w:rsid w:val="00AA2EC3"/>
    <w:rsid w:val="00AA71A3"/>
    <w:rsid w:val="00AB51C8"/>
    <w:rsid w:val="00AB7AF8"/>
    <w:rsid w:val="00AB7D43"/>
    <w:rsid w:val="00AC29F3"/>
    <w:rsid w:val="00AC341F"/>
    <w:rsid w:val="00AC4EB7"/>
    <w:rsid w:val="00AC7C50"/>
    <w:rsid w:val="00AD1A88"/>
    <w:rsid w:val="00AD70AD"/>
    <w:rsid w:val="00AD7159"/>
    <w:rsid w:val="00AE0157"/>
    <w:rsid w:val="00AE1289"/>
    <w:rsid w:val="00AE25C9"/>
    <w:rsid w:val="00AE2867"/>
    <w:rsid w:val="00AE5C1C"/>
    <w:rsid w:val="00AF0C2A"/>
    <w:rsid w:val="00AF2908"/>
    <w:rsid w:val="00AF48F8"/>
    <w:rsid w:val="00AF4A0E"/>
    <w:rsid w:val="00AF7085"/>
    <w:rsid w:val="00AF70BA"/>
    <w:rsid w:val="00B00205"/>
    <w:rsid w:val="00B013D2"/>
    <w:rsid w:val="00B0141D"/>
    <w:rsid w:val="00B01A9A"/>
    <w:rsid w:val="00B04273"/>
    <w:rsid w:val="00B069C2"/>
    <w:rsid w:val="00B112AF"/>
    <w:rsid w:val="00B131C6"/>
    <w:rsid w:val="00B15FB3"/>
    <w:rsid w:val="00B16109"/>
    <w:rsid w:val="00B20AAC"/>
    <w:rsid w:val="00B21E88"/>
    <w:rsid w:val="00B252E4"/>
    <w:rsid w:val="00B2762A"/>
    <w:rsid w:val="00B278A4"/>
    <w:rsid w:val="00B31087"/>
    <w:rsid w:val="00B424F1"/>
    <w:rsid w:val="00B540A5"/>
    <w:rsid w:val="00B55660"/>
    <w:rsid w:val="00B56AEF"/>
    <w:rsid w:val="00B6365A"/>
    <w:rsid w:val="00B66B68"/>
    <w:rsid w:val="00B70EB4"/>
    <w:rsid w:val="00B87C23"/>
    <w:rsid w:val="00B912AD"/>
    <w:rsid w:val="00B92358"/>
    <w:rsid w:val="00B95FD1"/>
    <w:rsid w:val="00B965E5"/>
    <w:rsid w:val="00B9731E"/>
    <w:rsid w:val="00BA00BB"/>
    <w:rsid w:val="00BA16F4"/>
    <w:rsid w:val="00BA3203"/>
    <w:rsid w:val="00BA4441"/>
    <w:rsid w:val="00BA4482"/>
    <w:rsid w:val="00BA453A"/>
    <w:rsid w:val="00BA6BEE"/>
    <w:rsid w:val="00BB4361"/>
    <w:rsid w:val="00BC037E"/>
    <w:rsid w:val="00BC36AF"/>
    <w:rsid w:val="00BC6D0A"/>
    <w:rsid w:val="00BD264B"/>
    <w:rsid w:val="00BE16BC"/>
    <w:rsid w:val="00BE3EFE"/>
    <w:rsid w:val="00BE416A"/>
    <w:rsid w:val="00BE4504"/>
    <w:rsid w:val="00BF1F88"/>
    <w:rsid w:val="00BF2ACB"/>
    <w:rsid w:val="00BF3F53"/>
    <w:rsid w:val="00BF6DEB"/>
    <w:rsid w:val="00BF6FFD"/>
    <w:rsid w:val="00BF7DB3"/>
    <w:rsid w:val="00C00C6A"/>
    <w:rsid w:val="00C01D45"/>
    <w:rsid w:val="00C01F45"/>
    <w:rsid w:val="00C03255"/>
    <w:rsid w:val="00C04788"/>
    <w:rsid w:val="00C10ECE"/>
    <w:rsid w:val="00C1294F"/>
    <w:rsid w:val="00C26317"/>
    <w:rsid w:val="00C31691"/>
    <w:rsid w:val="00C31EE3"/>
    <w:rsid w:val="00C37993"/>
    <w:rsid w:val="00C40526"/>
    <w:rsid w:val="00C46A45"/>
    <w:rsid w:val="00C50E6B"/>
    <w:rsid w:val="00C5311E"/>
    <w:rsid w:val="00C54A0D"/>
    <w:rsid w:val="00C61325"/>
    <w:rsid w:val="00C66B58"/>
    <w:rsid w:val="00C73137"/>
    <w:rsid w:val="00C748C1"/>
    <w:rsid w:val="00C748CB"/>
    <w:rsid w:val="00C81056"/>
    <w:rsid w:val="00C8782B"/>
    <w:rsid w:val="00C93540"/>
    <w:rsid w:val="00C957FB"/>
    <w:rsid w:val="00C95B0B"/>
    <w:rsid w:val="00CA5E37"/>
    <w:rsid w:val="00CA68F0"/>
    <w:rsid w:val="00CA71D6"/>
    <w:rsid w:val="00CB28F0"/>
    <w:rsid w:val="00CB2FF9"/>
    <w:rsid w:val="00CC02BF"/>
    <w:rsid w:val="00CC166C"/>
    <w:rsid w:val="00CC570E"/>
    <w:rsid w:val="00CC752C"/>
    <w:rsid w:val="00CC7CCE"/>
    <w:rsid w:val="00CD1093"/>
    <w:rsid w:val="00CD163F"/>
    <w:rsid w:val="00CD1DE6"/>
    <w:rsid w:val="00CD2A3D"/>
    <w:rsid w:val="00CD3495"/>
    <w:rsid w:val="00CE7BDC"/>
    <w:rsid w:val="00CF0050"/>
    <w:rsid w:val="00CF2B85"/>
    <w:rsid w:val="00CF2D1F"/>
    <w:rsid w:val="00CF3C13"/>
    <w:rsid w:val="00D11E0D"/>
    <w:rsid w:val="00D12D50"/>
    <w:rsid w:val="00D17B41"/>
    <w:rsid w:val="00D22DD5"/>
    <w:rsid w:val="00D2397D"/>
    <w:rsid w:val="00D24A67"/>
    <w:rsid w:val="00D25C48"/>
    <w:rsid w:val="00D30BB0"/>
    <w:rsid w:val="00D346A3"/>
    <w:rsid w:val="00D42565"/>
    <w:rsid w:val="00D4293C"/>
    <w:rsid w:val="00D451FC"/>
    <w:rsid w:val="00D605B1"/>
    <w:rsid w:val="00D6717D"/>
    <w:rsid w:val="00D73581"/>
    <w:rsid w:val="00D74C80"/>
    <w:rsid w:val="00D819D6"/>
    <w:rsid w:val="00D85037"/>
    <w:rsid w:val="00D8701B"/>
    <w:rsid w:val="00D94628"/>
    <w:rsid w:val="00D94FBB"/>
    <w:rsid w:val="00D956A1"/>
    <w:rsid w:val="00D96702"/>
    <w:rsid w:val="00DA47ED"/>
    <w:rsid w:val="00DA7441"/>
    <w:rsid w:val="00DB17D5"/>
    <w:rsid w:val="00DB2455"/>
    <w:rsid w:val="00DB3BD8"/>
    <w:rsid w:val="00DC1A52"/>
    <w:rsid w:val="00DC4225"/>
    <w:rsid w:val="00DC6B61"/>
    <w:rsid w:val="00DC711B"/>
    <w:rsid w:val="00DC73E1"/>
    <w:rsid w:val="00DD03E8"/>
    <w:rsid w:val="00DD1E24"/>
    <w:rsid w:val="00DD241B"/>
    <w:rsid w:val="00DE320B"/>
    <w:rsid w:val="00DF0DEC"/>
    <w:rsid w:val="00E00090"/>
    <w:rsid w:val="00E01818"/>
    <w:rsid w:val="00E03799"/>
    <w:rsid w:val="00E054E0"/>
    <w:rsid w:val="00E055FD"/>
    <w:rsid w:val="00E056DF"/>
    <w:rsid w:val="00E06BAD"/>
    <w:rsid w:val="00E10F15"/>
    <w:rsid w:val="00E148DB"/>
    <w:rsid w:val="00E1549C"/>
    <w:rsid w:val="00E16E99"/>
    <w:rsid w:val="00E20AED"/>
    <w:rsid w:val="00E231CB"/>
    <w:rsid w:val="00E234F3"/>
    <w:rsid w:val="00E255C6"/>
    <w:rsid w:val="00E25CBE"/>
    <w:rsid w:val="00E2789F"/>
    <w:rsid w:val="00E305E6"/>
    <w:rsid w:val="00E31D13"/>
    <w:rsid w:val="00E3531B"/>
    <w:rsid w:val="00E35F92"/>
    <w:rsid w:val="00E41395"/>
    <w:rsid w:val="00E4221F"/>
    <w:rsid w:val="00E42DA4"/>
    <w:rsid w:val="00E4418C"/>
    <w:rsid w:val="00E4451F"/>
    <w:rsid w:val="00E47463"/>
    <w:rsid w:val="00E5436D"/>
    <w:rsid w:val="00E61D12"/>
    <w:rsid w:val="00E7015A"/>
    <w:rsid w:val="00E711B8"/>
    <w:rsid w:val="00E71BBE"/>
    <w:rsid w:val="00E75B60"/>
    <w:rsid w:val="00E7636C"/>
    <w:rsid w:val="00E80643"/>
    <w:rsid w:val="00E927AC"/>
    <w:rsid w:val="00E95293"/>
    <w:rsid w:val="00EA02EE"/>
    <w:rsid w:val="00EA1CFC"/>
    <w:rsid w:val="00EA25CB"/>
    <w:rsid w:val="00EA26AB"/>
    <w:rsid w:val="00EA4060"/>
    <w:rsid w:val="00EA7F69"/>
    <w:rsid w:val="00EB035B"/>
    <w:rsid w:val="00EB0F81"/>
    <w:rsid w:val="00EB1506"/>
    <w:rsid w:val="00EC09DA"/>
    <w:rsid w:val="00EC0AC2"/>
    <w:rsid w:val="00EC447D"/>
    <w:rsid w:val="00EC4953"/>
    <w:rsid w:val="00EC5218"/>
    <w:rsid w:val="00ED1519"/>
    <w:rsid w:val="00ED3A49"/>
    <w:rsid w:val="00ED3C99"/>
    <w:rsid w:val="00ED4DD7"/>
    <w:rsid w:val="00ED564F"/>
    <w:rsid w:val="00EE0A10"/>
    <w:rsid w:val="00EE1CF7"/>
    <w:rsid w:val="00EE20B2"/>
    <w:rsid w:val="00EE2AA9"/>
    <w:rsid w:val="00EE2E66"/>
    <w:rsid w:val="00EE46D9"/>
    <w:rsid w:val="00EF0BB9"/>
    <w:rsid w:val="00EF41F9"/>
    <w:rsid w:val="00EF7904"/>
    <w:rsid w:val="00F013F5"/>
    <w:rsid w:val="00F0156A"/>
    <w:rsid w:val="00F02517"/>
    <w:rsid w:val="00F0431A"/>
    <w:rsid w:val="00F04711"/>
    <w:rsid w:val="00F11F49"/>
    <w:rsid w:val="00F1574F"/>
    <w:rsid w:val="00F160D9"/>
    <w:rsid w:val="00F21643"/>
    <w:rsid w:val="00F25159"/>
    <w:rsid w:val="00F264F1"/>
    <w:rsid w:val="00F26653"/>
    <w:rsid w:val="00F2734C"/>
    <w:rsid w:val="00F33C81"/>
    <w:rsid w:val="00F3559B"/>
    <w:rsid w:val="00F362D4"/>
    <w:rsid w:val="00F36AA7"/>
    <w:rsid w:val="00F45E28"/>
    <w:rsid w:val="00F46398"/>
    <w:rsid w:val="00F47DF2"/>
    <w:rsid w:val="00F50AAD"/>
    <w:rsid w:val="00F51634"/>
    <w:rsid w:val="00F5297C"/>
    <w:rsid w:val="00F529DA"/>
    <w:rsid w:val="00F54DEE"/>
    <w:rsid w:val="00F641BF"/>
    <w:rsid w:val="00F65810"/>
    <w:rsid w:val="00F712AC"/>
    <w:rsid w:val="00F7369E"/>
    <w:rsid w:val="00F7524D"/>
    <w:rsid w:val="00F77995"/>
    <w:rsid w:val="00F80477"/>
    <w:rsid w:val="00F81C15"/>
    <w:rsid w:val="00F8466E"/>
    <w:rsid w:val="00F85544"/>
    <w:rsid w:val="00F87F7F"/>
    <w:rsid w:val="00F908D6"/>
    <w:rsid w:val="00F9198E"/>
    <w:rsid w:val="00F92A6B"/>
    <w:rsid w:val="00F9403B"/>
    <w:rsid w:val="00F95581"/>
    <w:rsid w:val="00F97F16"/>
    <w:rsid w:val="00FA63F9"/>
    <w:rsid w:val="00FB1E70"/>
    <w:rsid w:val="00FC174C"/>
    <w:rsid w:val="00FC4D5D"/>
    <w:rsid w:val="00FC5576"/>
    <w:rsid w:val="00FC5F89"/>
    <w:rsid w:val="00FD0B4C"/>
    <w:rsid w:val="00FD746E"/>
    <w:rsid w:val="00FE1502"/>
    <w:rsid w:val="00FE2C91"/>
    <w:rsid w:val="00FE4012"/>
    <w:rsid w:val="00FE5747"/>
    <w:rsid w:val="00FF25CA"/>
    <w:rsid w:val="00FF46F7"/>
    <w:rsid w:val="00FF4C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4451F"/>
  </w:style>
  <w:style w:type="paragraph" w:styleId="Titolo1">
    <w:name w:val="heading 1"/>
    <w:basedOn w:val="Normale"/>
    <w:next w:val="Normale"/>
    <w:link w:val="Titolo1Carattere"/>
    <w:uiPriority w:val="99"/>
    <w:qFormat/>
    <w:rsid w:val="00E4451F"/>
    <w:pPr>
      <w:keepNext/>
      <w:outlineLvl w:val="0"/>
    </w:pPr>
    <w:rPr>
      <w:rFonts w:ascii="Cambria" w:hAnsi="Cambria"/>
      <w:b/>
      <w:kern w:val="32"/>
      <w:sz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E4451F"/>
    <w:pPr>
      <w:keepNext/>
      <w:jc w:val="center"/>
      <w:outlineLvl w:val="1"/>
    </w:pPr>
    <w:rPr>
      <w:rFonts w:ascii="Cambria" w:hAnsi="Cambria"/>
      <w:b/>
      <w:i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F5297C"/>
    <w:rPr>
      <w:rFonts w:ascii="Cambria" w:hAnsi="Cambria" w:cs="Times New Roman"/>
      <w:b/>
      <w:kern w:val="32"/>
      <w:sz w:val="32"/>
    </w:rPr>
  </w:style>
  <w:style w:type="character" w:customStyle="1" w:styleId="Titolo2Carattere">
    <w:name w:val="Titolo 2 Carattere"/>
    <w:link w:val="Titolo2"/>
    <w:uiPriority w:val="99"/>
    <w:semiHidden/>
    <w:locked/>
    <w:rsid w:val="00F5297C"/>
    <w:rPr>
      <w:rFonts w:ascii="Cambria" w:hAnsi="Cambria" w:cs="Times New Roman"/>
      <w:b/>
      <w:i/>
      <w:sz w:val="28"/>
    </w:rPr>
  </w:style>
  <w:style w:type="paragraph" w:styleId="Intestazione">
    <w:name w:val="header"/>
    <w:basedOn w:val="Normale"/>
    <w:link w:val="IntestazioneCarattere"/>
    <w:uiPriority w:val="99"/>
    <w:rsid w:val="00F54DE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F5297C"/>
    <w:rPr>
      <w:rFonts w:cs="Times New Roman"/>
      <w:sz w:val="20"/>
    </w:rPr>
  </w:style>
  <w:style w:type="paragraph" w:styleId="Pidipagina">
    <w:name w:val="footer"/>
    <w:basedOn w:val="Normale"/>
    <w:link w:val="PidipaginaCarattere"/>
    <w:uiPriority w:val="99"/>
    <w:rsid w:val="00F54DE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semiHidden/>
    <w:locked/>
    <w:rsid w:val="00F5297C"/>
    <w:rPr>
      <w:rFonts w:cs="Times New Roman"/>
      <w:sz w:val="20"/>
    </w:rPr>
  </w:style>
  <w:style w:type="character" w:styleId="Collegamentoipertestuale">
    <w:name w:val="Hyperlink"/>
    <w:uiPriority w:val="99"/>
    <w:rsid w:val="00503F62"/>
    <w:rPr>
      <w:rFonts w:cs="Times New Roman"/>
      <w:color w:val="0000FF"/>
      <w:u w:val="single"/>
    </w:rPr>
  </w:style>
  <w:style w:type="paragraph" w:styleId="NormaleWeb">
    <w:name w:val="Normal (Web)"/>
    <w:basedOn w:val="Normale"/>
    <w:uiPriority w:val="99"/>
    <w:rsid w:val="00B013D2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rsid w:val="00D605B1"/>
    <w:rPr>
      <w:sz w:val="2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F5297C"/>
    <w:rPr>
      <w:rFonts w:cs="Times New Roman"/>
      <w:sz w:val="2"/>
    </w:rPr>
  </w:style>
  <w:style w:type="paragraph" w:customStyle="1" w:styleId="xxmsonormal">
    <w:name w:val="xxmsonormal"/>
    <w:basedOn w:val="Normale"/>
    <w:uiPriority w:val="99"/>
    <w:rsid w:val="00732957"/>
  </w:style>
  <w:style w:type="character" w:styleId="Enfasigrassetto">
    <w:name w:val="Strong"/>
    <w:uiPriority w:val="99"/>
    <w:qFormat/>
    <w:rsid w:val="00732957"/>
    <w:rPr>
      <w:rFonts w:cs="Times New Roman"/>
      <w:b/>
    </w:rPr>
  </w:style>
  <w:style w:type="paragraph" w:customStyle="1" w:styleId="Default">
    <w:name w:val="Default"/>
    <w:uiPriority w:val="99"/>
    <w:rsid w:val="00484E85"/>
    <w:pPr>
      <w:autoSpaceDE w:val="0"/>
      <w:autoSpaceDN w:val="0"/>
      <w:adjustRightInd w:val="0"/>
    </w:pPr>
    <w:rPr>
      <w:rFonts w:ascii="Century" w:hAnsi="Century" w:cs="Century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rsid w:val="00E4451F"/>
  </w:style>
  <w:style w:type="character" w:customStyle="1" w:styleId="Corpodeltesto2Carattere">
    <w:name w:val="Corpo del testo 2 Carattere"/>
    <w:link w:val="Corpodeltesto2"/>
    <w:uiPriority w:val="99"/>
    <w:semiHidden/>
    <w:locked/>
    <w:rsid w:val="00F5297C"/>
    <w:rPr>
      <w:rFonts w:cs="Times New Roman"/>
      <w:sz w:val="20"/>
    </w:rPr>
  </w:style>
  <w:style w:type="character" w:customStyle="1" w:styleId="field-content3">
    <w:name w:val="field-content3"/>
    <w:uiPriority w:val="99"/>
    <w:rsid w:val="00F85544"/>
  </w:style>
  <w:style w:type="character" w:customStyle="1" w:styleId="label-operatore-spettacolo2">
    <w:name w:val="label-operatore-spettacolo2"/>
    <w:uiPriority w:val="99"/>
    <w:rsid w:val="00F85544"/>
  </w:style>
  <w:style w:type="character" w:customStyle="1" w:styleId="views-field-tid-13">
    <w:name w:val="views-field-tid-13"/>
    <w:uiPriority w:val="99"/>
    <w:rsid w:val="00F85544"/>
  </w:style>
  <w:style w:type="paragraph" w:styleId="Corpodeltesto">
    <w:name w:val="Body Text"/>
    <w:basedOn w:val="Normale"/>
    <w:link w:val="CorpodeltestoCarattere"/>
    <w:uiPriority w:val="99"/>
    <w:rsid w:val="00E234F3"/>
    <w:pPr>
      <w:suppressAutoHyphens/>
      <w:spacing w:after="120"/>
    </w:pPr>
  </w:style>
  <w:style w:type="character" w:customStyle="1" w:styleId="CorpodeltestoCarattere">
    <w:name w:val="Corpo del testo Carattere"/>
    <w:link w:val="Corpodeltesto"/>
    <w:uiPriority w:val="99"/>
    <w:semiHidden/>
    <w:locked/>
    <w:rsid w:val="00F5297C"/>
    <w:rPr>
      <w:rFonts w:cs="Times New Roman"/>
      <w:sz w:val="20"/>
    </w:rPr>
  </w:style>
  <w:style w:type="paragraph" w:customStyle="1" w:styleId="Contenutotabella">
    <w:name w:val="Contenuto tabella"/>
    <w:basedOn w:val="Normale"/>
    <w:uiPriority w:val="99"/>
    <w:rsid w:val="00E234F3"/>
    <w:pPr>
      <w:suppressLineNumbers/>
      <w:suppressAutoHyphens/>
    </w:pPr>
    <w:rPr>
      <w:sz w:val="24"/>
      <w:szCs w:val="24"/>
      <w:lang w:eastAsia="ar-SA"/>
    </w:rPr>
  </w:style>
  <w:style w:type="character" w:styleId="Enfasicorsivo">
    <w:name w:val="Emphasis"/>
    <w:uiPriority w:val="99"/>
    <w:qFormat/>
    <w:rsid w:val="00E234F3"/>
    <w:rPr>
      <w:rFonts w:cs="Times New Roman"/>
      <w:i/>
    </w:rPr>
  </w:style>
  <w:style w:type="paragraph" w:customStyle="1" w:styleId="post-desciption">
    <w:name w:val="post-desciption"/>
    <w:basedOn w:val="Normale"/>
    <w:uiPriority w:val="99"/>
    <w:rsid w:val="000F3D05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0F3D05"/>
  </w:style>
  <w:style w:type="paragraph" w:customStyle="1" w:styleId="imalignleft">
    <w:name w:val="imalign_left"/>
    <w:basedOn w:val="Normale"/>
    <w:uiPriority w:val="99"/>
    <w:rsid w:val="004D5518"/>
    <w:rPr>
      <w:sz w:val="24"/>
      <w:szCs w:val="24"/>
    </w:rPr>
  </w:style>
  <w:style w:type="character" w:customStyle="1" w:styleId="ff2fc0fs24">
    <w:name w:val="ff2 fc0 fs24"/>
    <w:uiPriority w:val="99"/>
    <w:rsid w:val="004D5518"/>
  </w:style>
  <w:style w:type="character" w:customStyle="1" w:styleId="ff2fc0fs10">
    <w:name w:val="ff2 fc0 fs10"/>
    <w:uiPriority w:val="99"/>
    <w:rsid w:val="004D5518"/>
  </w:style>
  <w:style w:type="character" w:customStyle="1" w:styleId="date-display-single">
    <w:name w:val="date-display-single"/>
    <w:uiPriority w:val="99"/>
    <w:rsid w:val="002B35B0"/>
    <w:rPr>
      <w:rFonts w:cs="Times New Roman"/>
    </w:rPr>
  </w:style>
  <w:style w:type="paragraph" w:styleId="Testonormale">
    <w:name w:val="Plain Text"/>
    <w:basedOn w:val="Normale"/>
    <w:link w:val="TestonormaleCarattere"/>
    <w:uiPriority w:val="99"/>
    <w:rsid w:val="009C164C"/>
    <w:rPr>
      <w:rFonts w:ascii="Consolas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locked/>
    <w:rsid w:val="009C164C"/>
    <w:rPr>
      <w:rFonts w:ascii="Consolas" w:eastAsia="Times New Roman" w:hAnsi="Consolas" w:cs="Times New Roman"/>
      <w:sz w:val="21"/>
      <w:szCs w:val="21"/>
      <w:lang w:eastAsia="en-US"/>
    </w:rPr>
  </w:style>
  <w:style w:type="paragraph" w:styleId="Paragrafoelenco">
    <w:name w:val="List Paragraph"/>
    <w:basedOn w:val="Normale"/>
    <w:uiPriority w:val="34"/>
    <w:qFormat/>
    <w:rsid w:val="00885BE1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en-US"/>
    </w:rPr>
  </w:style>
  <w:style w:type="paragraph" w:styleId="Nessunaspaziatura">
    <w:name w:val="No Spacing"/>
    <w:basedOn w:val="Normale"/>
    <w:uiPriority w:val="1"/>
    <w:qFormat/>
    <w:rsid w:val="00636391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60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6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6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6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6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6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60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5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0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33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</w:div>
            <w:div w:id="723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46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</w:div>
            <w:div w:id="7236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74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</w:div>
            <w:div w:id="7236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60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.chiappa@carlofelice.it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4" Type="http://schemas.openxmlformats.org/officeDocument/2006/relationships/hyperlink" Target="mailto:ufficio_stampa@carlofelic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inocchio\Dati%20applicazioni\Microsoft\Modelli\Carta%20intestata%20nuov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8FDD5-096E-4793-97D2-B272C1893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nuova</Template>
  <TotalTime>597</TotalTime>
  <Pages>4</Pages>
  <Words>1062</Words>
  <Characters>6055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Genova, 29 novembre 2011</vt:lpstr>
    </vt:vector>
  </TitlesOfParts>
  <Company/>
  <LinksUpToDate>false</LinksUpToDate>
  <CharactersWithSpaces>7103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Genova, 29 novembre 2011</dc:title>
  <dc:subject/>
  <dc:creator>ginocchio</dc:creator>
  <cp:keywords/>
  <dc:description/>
  <cp:lastModifiedBy>Chiappa</cp:lastModifiedBy>
  <cp:revision>146</cp:revision>
  <cp:lastPrinted>2017-04-04T09:01:00Z</cp:lastPrinted>
  <dcterms:created xsi:type="dcterms:W3CDTF">2015-01-12T16:31:00Z</dcterms:created>
  <dcterms:modified xsi:type="dcterms:W3CDTF">2017-04-04T12:25:00Z</dcterms:modified>
</cp:coreProperties>
</file>