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93A" w:rsidRDefault="000D293A" w:rsidP="00226EDA">
      <w:pPr>
        <w:jc w:val="center"/>
        <w:rPr>
          <w:rFonts w:ascii="Verdana" w:hAnsi="Verdana"/>
          <w:sz w:val="18"/>
          <w:szCs w:val="18"/>
        </w:rPr>
      </w:pPr>
    </w:p>
    <w:p w:rsidR="00116A3A" w:rsidRDefault="00116A3A" w:rsidP="0075764C">
      <w:pPr>
        <w:jc w:val="center"/>
        <w:rPr>
          <w:rFonts w:ascii="Verdana" w:hAnsi="Verdana"/>
          <w:b/>
          <w:sz w:val="18"/>
          <w:szCs w:val="18"/>
        </w:rPr>
      </w:pPr>
    </w:p>
    <w:p w:rsidR="008148F5" w:rsidRPr="000F1772" w:rsidRDefault="008148F5" w:rsidP="0075764C">
      <w:pPr>
        <w:jc w:val="center"/>
        <w:rPr>
          <w:rFonts w:ascii="Verdana" w:hAnsi="Verdana"/>
          <w:b/>
          <w:sz w:val="18"/>
          <w:szCs w:val="18"/>
        </w:rPr>
      </w:pPr>
    </w:p>
    <w:p w:rsidR="0075764C" w:rsidRPr="00CE02D3" w:rsidRDefault="0075764C" w:rsidP="0075764C">
      <w:pPr>
        <w:jc w:val="center"/>
        <w:rPr>
          <w:rFonts w:ascii="Verdana" w:hAnsi="Verdana"/>
          <w:b/>
        </w:rPr>
      </w:pPr>
    </w:p>
    <w:p w:rsidR="003F4236" w:rsidRPr="00CE02D3" w:rsidRDefault="003F4236" w:rsidP="003F4236">
      <w:pPr>
        <w:tabs>
          <w:tab w:val="left" w:pos="4678"/>
          <w:tab w:val="left" w:pos="5812"/>
        </w:tabs>
        <w:jc w:val="center"/>
        <w:rPr>
          <w:rFonts w:ascii="Verdana" w:hAnsi="Verdana"/>
          <w:b/>
        </w:rPr>
      </w:pPr>
      <w:r w:rsidRPr="00CE02D3">
        <w:rPr>
          <w:rFonts w:ascii="Verdana" w:hAnsi="Verdana"/>
          <w:b/>
        </w:rPr>
        <w:t>COMUNI</w:t>
      </w:r>
      <w:bookmarkStart w:id="0" w:name="_GoBack"/>
      <w:bookmarkEnd w:id="0"/>
      <w:r w:rsidRPr="00CE02D3">
        <w:rPr>
          <w:rFonts w:ascii="Verdana" w:hAnsi="Verdana"/>
          <w:b/>
        </w:rPr>
        <w:t>CATO STAMPA</w:t>
      </w:r>
    </w:p>
    <w:p w:rsidR="003F4236" w:rsidRPr="00CE02D3" w:rsidRDefault="003F4236" w:rsidP="003F4236">
      <w:pPr>
        <w:jc w:val="center"/>
        <w:rPr>
          <w:rFonts w:ascii="Verdana" w:hAnsi="Verdana"/>
          <w:b/>
        </w:rPr>
      </w:pPr>
      <w:r w:rsidRPr="00CE02D3">
        <w:rPr>
          <w:rFonts w:ascii="Verdana" w:hAnsi="Verdana"/>
          <w:b/>
        </w:rPr>
        <w:t>Rimodulazione Stagione Artistica 2016-2017</w:t>
      </w:r>
    </w:p>
    <w:p w:rsidR="003E39E0" w:rsidRPr="00CE02D3" w:rsidRDefault="003E39E0" w:rsidP="00212120">
      <w:pPr>
        <w:jc w:val="both"/>
        <w:rPr>
          <w:rFonts w:ascii="Verdana" w:hAnsi="Verdana"/>
        </w:rPr>
      </w:pPr>
    </w:p>
    <w:p w:rsidR="003E39E0" w:rsidRPr="00CE02D3" w:rsidRDefault="003E39E0" w:rsidP="00212120">
      <w:pPr>
        <w:jc w:val="both"/>
        <w:rPr>
          <w:rFonts w:ascii="Verdana" w:hAnsi="Verdana"/>
        </w:rPr>
      </w:pPr>
    </w:p>
    <w:p w:rsidR="003E39E0" w:rsidRPr="000F1772" w:rsidRDefault="003E39E0" w:rsidP="00212120">
      <w:pPr>
        <w:jc w:val="both"/>
        <w:rPr>
          <w:rFonts w:ascii="Verdana" w:hAnsi="Verdana"/>
        </w:rPr>
      </w:pPr>
    </w:p>
    <w:p w:rsidR="008162B4" w:rsidRPr="00CE02D3" w:rsidRDefault="00957740" w:rsidP="00212120">
      <w:pPr>
        <w:jc w:val="both"/>
        <w:rPr>
          <w:rFonts w:ascii="Verdana" w:hAnsi="Verdana"/>
        </w:rPr>
      </w:pPr>
      <w:r w:rsidRPr="00CE02D3">
        <w:rPr>
          <w:rFonts w:ascii="Verdana" w:hAnsi="Verdana"/>
        </w:rPr>
        <w:t>Il Teatro Carlo Felice</w:t>
      </w:r>
      <w:r w:rsidR="008354BA" w:rsidRPr="00CE02D3">
        <w:rPr>
          <w:rFonts w:ascii="Verdana" w:hAnsi="Verdana"/>
        </w:rPr>
        <w:t xml:space="preserve"> </w:t>
      </w:r>
      <w:r w:rsidRPr="00CE02D3">
        <w:rPr>
          <w:rFonts w:ascii="Verdana" w:hAnsi="Verdana"/>
        </w:rPr>
        <w:t xml:space="preserve">comunica che è </w:t>
      </w:r>
      <w:r w:rsidR="008354BA" w:rsidRPr="00CE02D3">
        <w:rPr>
          <w:rFonts w:ascii="Verdana" w:hAnsi="Verdana"/>
        </w:rPr>
        <w:t>stato</w:t>
      </w:r>
      <w:r w:rsidRPr="00CE02D3">
        <w:rPr>
          <w:rFonts w:ascii="Verdana" w:hAnsi="Verdana"/>
        </w:rPr>
        <w:t xml:space="preserve"> necessario effettuare </w:t>
      </w:r>
      <w:r w:rsidR="00810DE8" w:rsidRPr="00CE02D3">
        <w:rPr>
          <w:rFonts w:ascii="Verdana" w:hAnsi="Verdana"/>
        </w:rPr>
        <w:t xml:space="preserve">una rimodulazione </w:t>
      </w:r>
      <w:r w:rsidRPr="00CE02D3">
        <w:rPr>
          <w:rFonts w:ascii="Verdana" w:hAnsi="Verdana"/>
        </w:rPr>
        <w:t>nella seconda parte della Stagione 2016-2017</w:t>
      </w:r>
      <w:r w:rsidR="00556EB4" w:rsidRPr="00CE02D3">
        <w:rPr>
          <w:rFonts w:ascii="Verdana" w:hAnsi="Verdana"/>
        </w:rPr>
        <w:t xml:space="preserve"> </w:t>
      </w:r>
      <w:r w:rsidR="008354BA" w:rsidRPr="00CE02D3">
        <w:rPr>
          <w:rFonts w:ascii="Verdana" w:hAnsi="Verdana"/>
        </w:rPr>
        <w:t xml:space="preserve">accorpando alcune date dei titoli d’opera e </w:t>
      </w:r>
      <w:r w:rsidRPr="00CE02D3">
        <w:rPr>
          <w:rFonts w:ascii="Verdana" w:hAnsi="Verdana"/>
        </w:rPr>
        <w:t xml:space="preserve"> </w:t>
      </w:r>
      <w:r w:rsidR="008162B4" w:rsidRPr="00CE02D3">
        <w:rPr>
          <w:rFonts w:ascii="Verdana" w:hAnsi="Verdana"/>
        </w:rPr>
        <w:t xml:space="preserve">proponendo come </w:t>
      </w:r>
      <w:r w:rsidR="008354BA" w:rsidRPr="00CE02D3">
        <w:rPr>
          <w:rFonts w:ascii="Verdana" w:hAnsi="Verdana"/>
        </w:rPr>
        <w:t>Balletto</w:t>
      </w:r>
      <w:r w:rsidR="00556EB4" w:rsidRPr="00CE02D3">
        <w:rPr>
          <w:rFonts w:ascii="Verdana" w:hAnsi="Verdana"/>
        </w:rPr>
        <w:t xml:space="preserve"> </w:t>
      </w:r>
      <w:r w:rsidR="008162B4" w:rsidRPr="00CE02D3">
        <w:rPr>
          <w:rFonts w:ascii="Verdana" w:hAnsi="Verdana"/>
          <w:b/>
          <w:i/>
        </w:rPr>
        <w:t>Carmen</w:t>
      </w:r>
      <w:r w:rsidR="008162B4" w:rsidRPr="00CE02D3">
        <w:rPr>
          <w:rFonts w:ascii="Verdana" w:hAnsi="Verdana"/>
        </w:rPr>
        <w:t xml:space="preserve"> di Daniele Cipriani Entertainment, </w:t>
      </w:r>
      <w:r w:rsidRPr="00CE02D3">
        <w:rPr>
          <w:rFonts w:ascii="Verdana" w:hAnsi="Verdana"/>
        </w:rPr>
        <w:t xml:space="preserve">un’altra produzione, nazionale, di </w:t>
      </w:r>
      <w:r w:rsidR="00556EB4" w:rsidRPr="00CE02D3">
        <w:rPr>
          <w:rFonts w:ascii="Verdana" w:hAnsi="Verdana"/>
        </w:rPr>
        <w:t>eguale</w:t>
      </w:r>
      <w:r w:rsidRPr="00CE02D3">
        <w:rPr>
          <w:rFonts w:ascii="Verdana" w:hAnsi="Verdana"/>
        </w:rPr>
        <w:t xml:space="preserve"> </w:t>
      </w:r>
      <w:r w:rsidR="00556EB4" w:rsidRPr="00CE02D3">
        <w:rPr>
          <w:rFonts w:ascii="Verdana" w:hAnsi="Verdana"/>
        </w:rPr>
        <w:t>attrazione</w:t>
      </w:r>
      <w:r w:rsidRPr="00CE02D3">
        <w:rPr>
          <w:rFonts w:ascii="Verdana" w:hAnsi="Verdana"/>
        </w:rPr>
        <w:t>,</w:t>
      </w:r>
      <w:r w:rsidR="00810DE8" w:rsidRPr="00CE02D3">
        <w:rPr>
          <w:rFonts w:ascii="Verdana" w:hAnsi="Verdana"/>
        </w:rPr>
        <w:t xml:space="preserve"> lasciando invariate date e turni di abbonamento,</w:t>
      </w:r>
      <w:r w:rsidRPr="00CE02D3">
        <w:rPr>
          <w:rFonts w:ascii="Verdana" w:hAnsi="Verdana"/>
        </w:rPr>
        <w:t xml:space="preserve"> </w:t>
      </w:r>
      <w:r w:rsidR="008162B4" w:rsidRPr="00CE02D3">
        <w:rPr>
          <w:rFonts w:ascii="Verdana" w:hAnsi="Verdana"/>
        </w:rPr>
        <w:t>posticipando</w:t>
      </w:r>
      <w:r w:rsidRPr="00CE02D3">
        <w:rPr>
          <w:rFonts w:ascii="Verdana" w:hAnsi="Verdana"/>
        </w:rPr>
        <w:t xml:space="preserve"> il </w:t>
      </w:r>
      <w:r w:rsidRPr="00CE02D3">
        <w:rPr>
          <w:rFonts w:ascii="Verdana" w:hAnsi="Verdana"/>
          <w:i/>
        </w:rPr>
        <w:t>Don Qujiote</w:t>
      </w:r>
      <w:r w:rsidRPr="00CE02D3">
        <w:rPr>
          <w:rFonts w:ascii="Verdana" w:hAnsi="Verdana"/>
        </w:rPr>
        <w:t xml:space="preserve"> </w:t>
      </w:r>
      <w:r w:rsidR="008162B4" w:rsidRPr="00CE02D3">
        <w:rPr>
          <w:rFonts w:ascii="Verdana" w:hAnsi="Verdana"/>
        </w:rPr>
        <w:t>nel prossimo autunno.</w:t>
      </w:r>
    </w:p>
    <w:p w:rsidR="00CE02D3" w:rsidRDefault="00CE02D3" w:rsidP="00810DE8">
      <w:pPr>
        <w:rPr>
          <w:rFonts w:ascii="Verdana" w:hAnsi="Verdana"/>
          <w:b/>
        </w:rPr>
      </w:pPr>
    </w:p>
    <w:p w:rsidR="00810DE8" w:rsidRPr="00CE02D3" w:rsidRDefault="009D3670" w:rsidP="00810DE8">
      <w:pPr>
        <w:rPr>
          <w:rFonts w:ascii="Verdana" w:hAnsi="Verdana"/>
          <w:b/>
        </w:rPr>
      </w:pPr>
      <w:r w:rsidRPr="00CE02D3">
        <w:rPr>
          <w:rFonts w:ascii="Verdana" w:hAnsi="Verdana"/>
          <w:b/>
        </w:rPr>
        <w:t>Questo il nuovo calendario  :</w:t>
      </w:r>
    </w:p>
    <w:p w:rsidR="009D3670" w:rsidRPr="00CE02D3" w:rsidRDefault="009D3670" w:rsidP="00810DE8">
      <w:pPr>
        <w:rPr>
          <w:rFonts w:ascii="Verdana" w:hAnsi="Verdana"/>
          <w:b/>
        </w:rPr>
      </w:pPr>
    </w:p>
    <w:p w:rsidR="00810DE8" w:rsidRPr="00CE02D3" w:rsidRDefault="00810DE8" w:rsidP="00810DE8">
      <w:pPr>
        <w:rPr>
          <w:rFonts w:ascii="Verdana" w:hAnsi="Verdana"/>
          <w:b/>
        </w:rPr>
      </w:pPr>
      <w:r w:rsidRPr="00CE02D3">
        <w:rPr>
          <w:rFonts w:ascii="Verdana" w:hAnsi="Verdana"/>
          <w:b/>
        </w:rPr>
        <w:t>- Opera DON CARLO</w:t>
      </w:r>
      <w:r w:rsidR="00433D4B" w:rsidRPr="00CE02D3">
        <w:rPr>
          <w:rFonts w:ascii="Verdana" w:hAnsi="Verdana"/>
          <w:b/>
        </w:rPr>
        <w:t xml:space="preserve"> :  </w:t>
      </w:r>
      <w:r w:rsidR="00133881">
        <w:rPr>
          <w:rFonts w:ascii="Verdana" w:hAnsi="Verdana"/>
          <w:b/>
        </w:rPr>
        <w:tab/>
        <w:t xml:space="preserve">  </w:t>
      </w:r>
      <w:r w:rsidR="00433D4B" w:rsidRPr="00CE02D3">
        <w:rPr>
          <w:rFonts w:ascii="Verdana" w:hAnsi="Verdana"/>
          <w:b/>
        </w:rPr>
        <w:t xml:space="preserve">aprile 2017 </w:t>
      </w:r>
      <w:r w:rsidR="002D1228">
        <w:rPr>
          <w:rFonts w:ascii="Verdana" w:hAnsi="Verdana"/>
          <w:b/>
        </w:rPr>
        <w:t xml:space="preserve">    </w:t>
      </w:r>
      <w:r w:rsidR="00433D4B" w:rsidRPr="00CE02D3">
        <w:rPr>
          <w:rFonts w:ascii="Verdana" w:hAnsi="Verdana"/>
          <w:b/>
        </w:rPr>
        <w:t>– 21 (19.00 A)</w:t>
      </w:r>
      <w:r w:rsidR="00AE59B6" w:rsidRPr="00CE02D3">
        <w:rPr>
          <w:rFonts w:ascii="Verdana" w:hAnsi="Verdana"/>
          <w:b/>
        </w:rPr>
        <w:t xml:space="preserve">, </w:t>
      </w:r>
      <w:r w:rsidR="00433D4B" w:rsidRPr="00CE02D3">
        <w:rPr>
          <w:rFonts w:ascii="Verdana" w:hAnsi="Verdana"/>
          <w:b/>
        </w:rPr>
        <w:t xml:space="preserve"> 26 (19.00 B), </w:t>
      </w:r>
      <w:r w:rsidR="00AE59B6" w:rsidRPr="00CE02D3">
        <w:rPr>
          <w:rFonts w:ascii="Verdana" w:hAnsi="Verdana"/>
          <w:b/>
        </w:rPr>
        <w:t xml:space="preserve"> </w:t>
      </w:r>
      <w:r w:rsidR="00433D4B" w:rsidRPr="00CE02D3">
        <w:rPr>
          <w:rFonts w:ascii="Verdana" w:hAnsi="Verdana"/>
          <w:b/>
        </w:rPr>
        <w:t>30 (15.30C)</w:t>
      </w:r>
    </w:p>
    <w:p w:rsidR="00433D4B" w:rsidRPr="00CE02D3" w:rsidRDefault="00133881" w:rsidP="00810DE8">
      <w:pPr>
        <w:rPr>
          <w:rFonts w:ascii="Verdana" w:hAnsi="Verdana"/>
          <w:b/>
        </w:rPr>
      </w:pP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</w:r>
      <w:r>
        <w:rPr>
          <w:rFonts w:ascii="Verdana" w:hAnsi="Verdana"/>
          <w:b/>
        </w:rPr>
        <w:tab/>
        <w:t xml:space="preserve">  </w:t>
      </w:r>
      <w:r w:rsidR="00433D4B" w:rsidRPr="00CE02D3">
        <w:rPr>
          <w:rFonts w:ascii="Verdana" w:hAnsi="Verdana"/>
          <w:b/>
        </w:rPr>
        <w:t xml:space="preserve">maggio  2017 – 2 (15.30 </w:t>
      </w:r>
      <w:r w:rsidR="002D1228">
        <w:rPr>
          <w:rFonts w:ascii="Verdana" w:hAnsi="Verdana"/>
          <w:b/>
        </w:rPr>
        <w:t>G</w:t>
      </w:r>
      <w:r w:rsidR="00433D4B" w:rsidRPr="00CE02D3">
        <w:rPr>
          <w:rFonts w:ascii="Verdana" w:hAnsi="Verdana"/>
          <w:b/>
        </w:rPr>
        <w:t>)</w:t>
      </w:r>
    </w:p>
    <w:p w:rsidR="00AE59B6" w:rsidRPr="00CE02D3" w:rsidRDefault="00AE59B6" w:rsidP="00810DE8">
      <w:pPr>
        <w:rPr>
          <w:rFonts w:ascii="Verdana" w:hAnsi="Verdana"/>
          <w:b/>
        </w:rPr>
      </w:pPr>
    </w:p>
    <w:p w:rsidR="00810DE8" w:rsidRPr="00CE02D3" w:rsidRDefault="00810DE8" w:rsidP="00AE59B6">
      <w:pPr>
        <w:rPr>
          <w:rFonts w:ascii="Verdana" w:hAnsi="Verdana"/>
          <w:b/>
        </w:rPr>
      </w:pPr>
      <w:r w:rsidRPr="00CE02D3">
        <w:rPr>
          <w:rFonts w:ascii="Verdana" w:hAnsi="Verdana"/>
          <w:b/>
        </w:rPr>
        <w:t>- Opera MARIA STUARDA</w:t>
      </w:r>
      <w:r w:rsidR="00AE59B6" w:rsidRPr="00CE02D3">
        <w:rPr>
          <w:rFonts w:ascii="Verdana" w:hAnsi="Verdana"/>
          <w:b/>
        </w:rPr>
        <w:t>: maggio 2017 – 17</w:t>
      </w:r>
      <w:r w:rsidR="002D1228">
        <w:rPr>
          <w:rFonts w:ascii="Verdana" w:hAnsi="Verdana"/>
          <w:b/>
        </w:rPr>
        <w:t xml:space="preserve"> </w:t>
      </w:r>
      <w:r w:rsidR="00AE59B6" w:rsidRPr="00CE02D3">
        <w:rPr>
          <w:rFonts w:ascii="Verdana" w:hAnsi="Verdana"/>
          <w:b/>
        </w:rPr>
        <w:t>(20.30 A), 18</w:t>
      </w:r>
      <w:r w:rsidR="002D1228">
        <w:rPr>
          <w:rFonts w:ascii="Verdana" w:hAnsi="Verdana"/>
          <w:b/>
        </w:rPr>
        <w:t xml:space="preserve"> </w:t>
      </w:r>
      <w:r w:rsidR="00AE59B6" w:rsidRPr="00CE02D3">
        <w:rPr>
          <w:rFonts w:ascii="Verdana" w:hAnsi="Verdana"/>
          <w:b/>
        </w:rPr>
        <w:t>(20</w:t>
      </w:r>
      <w:r w:rsidR="0063496C">
        <w:rPr>
          <w:rFonts w:ascii="Verdana" w:hAnsi="Verdana"/>
          <w:b/>
        </w:rPr>
        <w:t>.</w:t>
      </w:r>
      <w:r w:rsidR="00AE59B6" w:rsidRPr="00CE02D3">
        <w:rPr>
          <w:rFonts w:ascii="Verdana" w:hAnsi="Verdana"/>
          <w:b/>
        </w:rPr>
        <w:t>30 L),</w:t>
      </w:r>
      <w:r w:rsidR="00133881">
        <w:rPr>
          <w:rFonts w:ascii="Verdana" w:hAnsi="Verdana"/>
          <w:b/>
        </w:rPr>
        <w:t xml:space="preserve"> </w:t>
      </w:r>
      <w:r w:rsidR="00AE59B6" w:rsidRPr="00CE02D3">
        <w:rPr>
          <w:rFonts w:ascii="Verdana" w:hAnsi="Verdana"/>
          <w:b/>
        </w:rPr>
        <w:t>20</w:t>
      </w:r>
      <w:r w:rsidR="002D1228">
        <w:rPr>
          <w:rFonts w:ascii="Verdana" w:hAnsi="Verdana"/>
          <w:b/>
        </w:rPr>
        <w:t xml:space="preserve"> </w:t>
      </w:r>
      <w:r w:rsidR="00AE59B6" w:rsidRPr="00CE02D3">
        <w:rPr>
          <w:rFonts w:ascii="Verdana" w:hAnsi="Verdana"/>
          <w:b/>
        </w:rPr>
        <w:t xml:space="preserve">(15.30 F), </w:t>
      </w:r>
      <w:r w:rsidR="00133881">
        <w:rPr>
          <w:rFonts w:ascii="Verdana" w:hAnsi="Verdana"/>
          <w:b/>
        </w:rPr>
        <w:t xml:space="preserve">     </w:t>
      </w:r>
    </w:p>
    <w:p w:rsidR="00AE59B6" w:rsidRPr="00CE02D3" w:rsidRDefault="00133881" w:rsidP="00133881">
      <w:pPr>
        <w:ind w:left="4248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</w:t>
      </w:r>
      <w:r w:rsidRPr="00CE02D3">
        <w:rPr>
          <w:rFonts w:ascii="Verdana" w:hAnsi="Verdana"/>
          <w:b/>
        </w:rPr>
        <w:t>21</w:t>
      </w:r>
      <w:r w:rsidR="002D1228">
        <w:rPr>
          <w:rFonts w:ascii="Verdana" w:hAnsi="Verdana"/>
          <w:b/>
        </w:rPr>
        <w:t xml:space="preserve"> </w:t>
      </w:r>
      <w:r w:rsidRPr="00CE02D3">
        <w:rPr>
          <w:rFonts w:ascii="Verdana" w:hAnsi="Verdana"/>
          <w:b/>
        </w:rPr>
        <w:t>(15.30 C), 24</w:t>
      </w:r>
      <w:r w:rsidR="002D1228">
        <w:rPr>
          <w:rFonts w:ascii="Verdana" w:hAnsi="Verdana"/>
          <w:b/>
        </w:rPr>
        <w:t xml:space="preserve"> </w:t>
      </w:r>
      <w:r w:rsidRPr="00CE02D3">
        <w:rPr>
          <w:rFonts w:ascii="Verdana" w:hAnsi="Verdana"/>
          <w:b/>
        </w:rPr>
        <w:t>(20.30 B).</w:t>
      </w:r>
    </w:p>
    <w:p w:rsidR="00133881" w:rsidRDefault="00133881" w:rsidP="00AE59B6">
      <w:pPr>
        <w:rPr>
          <w:rFonts w:ascii="Verdana" w:hAnsi="Verdana"/>
          <w:b/>
        </w:rPr>
      </w:pPr>
    </w:p>
    <w:p w:rsidR="005C2932" w:rsidRPr="00CE02D3" w:rsidRDefault="00810DE8" w:rsidP="00AE59B6">
      <w:pPr>
        <w:rPr>
          <w:rFonts w:ascii="Verdana" w:hAnsi="Verdana"/>
          <w:b/>
        </w:rPr>
      </w:pPr>
      <w:r w:rsidRPr="00CE02D3">
        <w:rPr>
          <w:rFonts w:ascii="Verdana" w:hAnsi="Verdana"/>
          <w:b/>
        </w:rPr>
        <w:t>- Opera TURANDOT</w:t>
      </w:r>
      <w:r w:rsidR="005C2932" w:rsidRPr="00CE02D3">
        <w:rPr>
          <w:rFonts w:ascii="Verdana" w:hAnsi="Verdana"/>
          <w:b/>
        </w:rPr>
        <w:t xml:space="preserve">: </w:t>
      </w:r>
      <w:r w:rsidR="00133881">
        <w:rPr>
          <w:rFonts w:ascii="Verdana" w:hAnsi="Verdana"/>
          <w:b/>
        </w:rPr>
        <w:tab/>
      </w:r>
      <w:r w:rsidR="00244C01">
        <w:rPr>
          <w:rFonts w:ascii="Verdana" w:hAnsi="Verdana"/>
          <w:b/>
        </w:rPr>
        <w:t xml:space="preserve">  </w:t>
      </w:r>
      <w:r w:rsidR="005C2932" w:rsidRPr="00CE02D3">
        <w:rPr>
          <w:rFonts w:ascii="Verdana" w:hAnsi="Verdana"/>
          <w:b/>
        </w:rPr>
        <w:t>giugno 2017 – 16</w:t>
      </w:r>
      <w:r w:rsidR="002D1228">
        <w:rPr>
          <w:rFonts w:ascii="Verdana" w:hAnsi="Verdana"/>
          <w:b/>
        </w:rPr>
        <w:t xml:space="preserve"> </w:t>
      </w:r>
      <w:r w:rsidR="005C2932" w:rsidRPr="00CE02D3">
        <w:rPr>
          <w:rFonts w:ascii="Verdana" w:hAnsi="Verdana"/>
          <w:b/>
        </w:rPr>
        <w:t>(20.30 A), 17</w:t>
      </w:r>
      <w:r w:rsidR="002D1228">
        <w:rPr>
          <w:rFonts w:ascii="Verdana" w:hAnsi="Verdana"/>
          <w:b/>
        </w:rPr>
        <w:t xml:space="preserve"> </w:t>
      </w:r>
      <w:r w:rsidR="005C2932" w:rsidRPr="00CE02D3">
        <w:rPr>
          <w:rFonts w:ascii="Verdana" w:hAnsi="Verdana"/>
          <w:b/>
        </w:rPr>
        <w:t>(15.30 F), 18</w:t>
      </w:r>
      <w:r w:rsidR="002D1228">
        <w:rPr>
          <w:rFonts w:ascii="Verdana" w:hAnsi="Verdana"/>
          <w:b/>
        </w:rPr>
        <w:t xml:space="preserve"> </w:t>
      </w:r>
      <w:r w:rsidR="005C2932" w:rsidRPr="00CE02D3">
        <w:rPr>
          <w:rFonts w:ascii="Verdana" w:hAnsi="Verdana"/>
          <w:b/>
        </w:rPr>
        <w:t xml:space="preserve">(15.30 C), </w:t>
      </w:r>
    </w:p>
    <w:p w:rsidR="00AE59B6" w:rsidRPr="00CE02D3" w:rsidRDefault="005C2932" w:rsidP="00AE59B6">
      <w:pPr>
        <w:rPr>
          <w:rFonts w:ascii="Verdana" w:hAnsi="Verdana"/>
          <w:b/>
        </w:rPr>
      </w:pPr>
      <w:r w:rsidRPr="00CE02D3">
        <w:rPr>
          <w:rFonts w:ascii="Verdana" w:hAnsi="Verdana"/>
          <w:b/>
        </w:rPr>
        <w:t xml:space="preserve">                                       </w:t>
      </w:r>
      <w:r w:rsidR="00133881">
        <w:rPr>
          <w:rFonts w:ascii="Verdana" w:hAnsi="Verdana"/>
          <w:b/>
        </w:rPr>
        <w:t xml:space="preserve">                           </w:t>
      </w:r>
      <w:r w:rsidR="002D1228">
        <w:rPr>
          <w:rFonts w:ascii="Verdana" w:hAnsi="Verdana"/>
          <w:b/>
        </w:rPr>
        <w:t xml:space="preserve">  </w:t>
      </w:r>
      <w:r w:rsidRPr="00CE02D3">
        <w:rPr>
          <w:rFonts w:ascii="Verdana" w:hAnsi="Verdana"/>
          <w:b/>
        </w:rPr>
        <w:t>20 (20.30 L), 21 (20.30 B).</w:t>
      </w:r>
    </w:p>
    <w:p w:rsidR="00AE59B6" w:rsidRPr="00CE02D3" w:rsidRDefault="00AE59B6" w:rsidP="00AE59B6">
      <w:pPr>
        <w:rPr>
          <w:rFonts w:ascii="Verdana" w:hAnsi="Verdana"/>
          <w:b/>
        </w:rPr>
      </w:pPr>
    </w:p>
    <w:p w:rsidR="00133881" w:rsidRDefault="00AE59B6" w:rsidP="00AE59B6">
      <w:pPr>
        <w:rPr>
          <w:rFonts w:ascii="Verdana" w:hAnsi="Verdana"/>
          <w:b/>
        </w:rPr>
      </w:pPr>
      <w:r w:rsidRPr="00CE02D3">
        <w:rPr>
          <w:rFonts w:ascii="Verdana" w:hAnsi="Verdana"/>
          <w:b/>
        </w:rPr>
        <w:t>-</w:t>
      </w:r>
      <w:r w:rsidR="00133881">
        <w:rPr>
          <w:rFonts w:ascii="Verdana" w:hAnsi="Verdana"/>
          <w:b/>
        </w:rPr>
        <w:t xml:space="preserve">Balletto </w:t>
      </w:r>
      <w:r w:rsidR="00810DE8" w:rsidRPr="00CE02D3">
        <w:rPr>
          <w:rFonts w:ascii="Verdana" w:hAnsi="Verdana"/>
          <w:b/>
        </w:rPr>
        <w:t>CARMEN</w:t>
      </w:r>
      <w:r w:rsidRPr="00CE02D3">
        <w:rPr>
          <w:rFonts w:ascii="Verdana" w:hAnsi="Verdana"/>
          <w:b/>
        </w:rPr>
        <w:t xml:space="preserve"> : </w:t>
      </w:r>
      <w:r w:rsidR="00244C01">
        <w:rPr>
          <w:rFonts w:ascii="Verdana" w:hAnsi="Verdana"/>
          <w:b/>
        </w:rPr>
        <w:t xml:space="preserve">           </w:t>
      </w:r>
      <w:r w:rsidR="006657F0" w:rsidRPr="00CE02D3">
        <w:rPr>
          <w:rFonts w:ascii="Verdana" w:hAnsi="Verdana"/>
          <w:b/>
        </w:rPr>
        <w:t xml:space="preserve">luglio 2017 </w:t>
      </w:r>
      <w:r w:rsidR="002D1228">
        <w:rPr>
          <w:rFonts w:ascii="Verdana" w:hAnsi="Verdana"/>
          <w:b/>
        </w:rPr>
        <w:t xml:space="preserve"> </w:t>
      </w:r>
      <w:r w:rsidR="006657F0" w:rsidRPr="00CE02D3">
        <w:rPr>
          <w:rFonts w:ascii="Verdana" w:hAnsi="Verdana"/>
          <w:b/>
        </w:rPr>
        <w:t>– 6(20.30 A), 7(20.30 B), 8(15.30</w:t>
      </w:r>
      <w:r w:rsidR="005A2443" w:rsidRPr="00CE02D3">
        <w:rPr>
          <w:rFonts w:ascii="Verdana" w:hAnsi="Verdana"/>
          <w:b/>
        </w:rPr>
        <w:t xml:space="preserve">F – 20.30L), </w:t>
      </w:r>
      <w:r w:rsidR="00133881">
        <w:rPr>
          <w:rFonts w:ascii="Verdana" w:hAnsi="Verdana"/>
          <w:b/>
        </w:rPr>
        <w:t xml:space="preserve"> </w:t>
      </w:r>
    </w:p>
    <w:p w:rsidR="00DC7621" w:rsidRDefault="00DC7621" w:rsidP="00AE59B6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                                                  9 (15.30 C).</w:t>
      </w:r>
      <w:r w:rsidR="00244C01">
        <w:rPr>
          <w:rFonts w:ascii="Verdana" w:hAnsi="Verdana"/>
          <w:b/>
        </w:rPr>
        <w:t xml:space="preserve">  </w:t>
      </w:r>
    </w:p>
    <w:p w:rsidR="00AE59B6" w:rsidRPr="00CE02D3" w:rsidRDefault="00AE59B6" w:rsidP="00810DE8">
      <w:pPr>
        <w:jc w:val="both"/>
        <w:rPr>
          <w:rFonts w:ascii="Verdana" w:hAnsi="Verdana"/>
          <w:b/>
        </w:rPr>
      </w:pPr>
    </w:p>
    <w:p w:rsidR="00810DE8" w:rsidRPr="00CE02D3" w:rsidRDefault="00810DE8" w:rsidP="00810DE8">
      <w:pPr>
        <w:jc w:val="both"/>
        <w:rPr>
          <w:rFonts w:ascii="Verdana" w:hAnsi="Verdana"/>
          <w:b/>
        </w:rPr>
      </w:pPr>
      <w:r w:rsidRPr="00CE02D3">
        <w:rPr>
          <w:rFonts w:ascii="Verdana" w:hAnsi="Verdana"/>
          <w:b/>
        </w:rPr>
        <w:t>Gli abbonati avranno facoltà di scegliere secondo il calendario un’altra recita, saranno contattati per telefono e riceveranno una lettera personalizzata.</w:t>
      </w:r>
    </w:p>
    <w:p w:rsidR="008162B4" w:rsidRDefault="008162B4" w:rsidP="00212120">
      <w:pPr>
        <w:jc w:val="both"/>
        <w:rPr>
          <w:rFonts w:ascii="Verdana" w:hAnsi="Verdana"/>
        </w:rPr>
      </w:pPr>
    </w:p>
    <w:p w:rsidR="000F1772" w:rsidRDefault="000F1772" w:rsidP="00212120">
      <w:pPr>
        <w:jc w:val="both"/>
        <w:rPr>
          <w:rFonts w:ascii="Verdana" w:hAnsi="Verdana"/>
        </w:rPr>
      </w:pPr>
    </w:p>
    <w:p w:rsidR="000F1772" w:rsidRDefault="000F1772" w:rsidP="00212120">
      <w:pPr>
        <w:jc w:val="both"/>
        <w:rPr>
          <w:rFonts w:ascii="Verdana" w:hAnsi="Verdana"/>
        </w:rPr>
      </w:pPr>
    </w:p>
    <w:p w:rsidR="000F1772" w:rsidRDefault="000F1772" w:rsidP="00212120">
      <w:pPr>
        <w:jc w:val="both"/>
        <w:rPr>
          <w:rFonts w:ascii="Verdana" w:hAnsi="Verdana"/>
        </w:rPr>
      </w:pPr>
    </w:p>
    <w:p w:rsidR="000D293A" w:rsidRPr="000F1772" w:rsidRDefault="000D293A" w:rsidP="00212120">
      <w:pPr>
        <w:jc w:val="both"/>
        <w:rPr>
          <w:rFonts w:ascii="Verdana" w:hAnsi="Verdana"/>
        </w:rPr>
      </w:pPr>
      <w:r w:rsidRPr="000F1772">
        <w:rPr>
          <w:rFonts w:ascii="Verdana" w:hAnsi="Verdana"/>
        </w:rPr>
        <w:t xml:space="preserve">Genova,  </w:t>
      </w:r>
      <w:r w:rsidR="00CE1BFE" w:rsidRPr="000F1772">
        <w:rPr>
          <w:rFonts w:ascii="Verdana" w:hAnsi="Verdana"/>
        </w:rPr>
        <w:t xml:space="preserve">  </w:t>
      </w:r>
      <w:r w:rsidR="00CE02D3">
        <w:rPr>
          <w:rFonts w:ascii="Verdana" w:hAnsi="Verdana"/>
        </w:rPr>
        <w:t xml:space="preserve">7 </w:t>
      </w:r>
      <w:r w:rsidR="009223DE">
        <w:rPr>
          <w:rFonts w:ascii="Verdana" w:hAnsi="Verdana"/>
        </w:rPr>
        <w:t>febbraio</w:t>
      </w:r>
      <w:r w:rsidR="00CE02D3">
        <w:rPr>
          <w:rFonts w:ascii="Verdana" w:hAnsi="Verdana"/>
        </w:rPr>
        <w:t xml:space="preserve"> 2017</w:t>
      </w:r>
      <w:r w:rsidRPr="000F1772">
        <w:rPr>
          <w:rFonts w:ascii="Verdana" w:hAnsi="Verdana"/>
        </w:rPr>
        <w:tab/>
      </w:r>
      <w:r w:rsidRPr="000F1772">
        <w:rPr>
          <w:rFonts w:ascii="Verdana" w:hAnsi="Verdana"/>
        </w:rPr>
        <w:tab/>
      </w:r>
      <w:r w:rsidRPr="000F1772">
        <w:rPr>
          <w:rFonts w:ascii="Verdana" w:hAnsi="Verdana"/>
        </w:rPr>
        <w:tab/>
      </w:r>
      <w:r w:rsidRPr="000F1772">
        <w:rPr>
          <w:rFonts w:ascii="Verdana" w:hAnsi="Verdana"/>
        </w:rPr>
        <w:tab/>
      </w:r>
      <w:r w:rsidRPr="000F1772">
        <w:rPr>
          <w:rFonts w:ascii="Verdana" w:hAnsi="Verdana"/>
        </w:rPr>
        <w:tab/>
      </w:r>
      <w:r w:rsidRPr="000F1772">
        <w:rPr>
          <w:rFonts w:ascii="Verdana" w:hAnsi="Verdana"/>
        </w:rPr>
        <w:tab/>
        <w:t xml:space="preserve">  </w:t>
      </w:r>
      <w:r w:rsidR="004514E0" w:rsidRPr="000F1772">
        <w:rPr>
          <w:rFonts w:ascii="Verdana" w:hAnsi="Verdana"/>
        </w:rPr>
        <w:tab/>
        <w:t xml:space="preserve"> </w:t>
      </w:r>
      <w:r w:rsidR="000F1772" w:rsidRPr="000F1772">
        <w:rPr>
          <w:rFonts w:ascii="Verdana" w:hAnsi="Verdana"/>
        </w:rPr>
        <w:t xml:space="preserve">  </w:t>
      </w:r>
      <w:r w:rsidRPr="000F1772">
        <w:rPr>
          <w:rFonts w:ascii="Verdana" w:hAnsi="Verdana"/>
        </w:rPr>
        <w:t>L’Ufficio Stampa</w:t>
      </w:r>
    </w:p>
    <w:p w:rsidR="000D293A" w:rsidRPr="000F1772" w:rsidRDefault="000D293A" w:rsidP="00226EDA">
      <w:pPr>
        <w:jc w:val="center"/>
        <w:rPr>
          <w:rFonts w:ascii="Verdana" w:hAnsi="Verdana"/>
          <w:sz w:val="18"/>
          <w:szCs w:val="18"/>
        </w:rPr>
      </w:pPr>
    </w:p>
    <w:sectPr w:rsidR="000D293A" w:rsidRPr="000F1772" w:rsidSect="006F02BB">
      <w:headerReference w:type="default" r:id="rId7"/>
      <w:footerReference w:type="default" r:id="rId8"/>
      <w:pgSz w:w="11906" w:h="16838"/>
      <w:pgMar w:top="283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966" w:rsidRDefault="00BF2966">
      <w:r>
        <w:separator/>
      </w:r>
    </w:p>
  </w:endnote>
  <w:endnote w:type="continuationSeparator" w:id="0">
    <w:p w:rsidR="00BF2966" w:rsidRDefault="00BF29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7F0" w:rsidRDefault="006657F0" w:rsidP="00503F62">
    <w:pPr>
      <w:jc w:val="both"/>
    </w:pPr>
    <w:r w:rsidRPr="000F17F3">
      <w:object w:dxaOrig="4245" w:dyaOrig="4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3.4pt;height:23.4pt" o:ole="">
          <v:imagedata r:id="rId1" o:title=""/>
        </v:shape>
        <o:OLEObject Type="Embed" ProgID="AcroExch.Document.11" ShapeID="_x0000_i1025" DrawAspect="Content" ObjectID="_1547997173" r:id="rId2"/>
      </w:object>
    </w:r>
  </w:p>
  <w:p w:rsidR="006657F0" w:rsidRPr="00E80643" w:rsidRDefault="006657F0" w:rsidP="00503F62">
    <w:pPr>
      <w:jc w:val="both"/>
      <w:rPr>
        <w:rFonts w:ascii="Arial" w:hAnsi="Arial" w:cs="Arial"/>
        <w:b/>
        <w:color w:val="808080"/>
        <w:sz w:val="18"/>
      </w:rPr>
    </w:pPr>
    <w:r w:rsidRPr="00E80643">
      <w:rPr>
        <w:rFonts w:ascii="Arial" w:hAnsi="Arial" w:cs="Arial"/>
        <w:b/>
        <w:color w:val="808080"/>
        <w:sz w:val="18"/>
      </w:rPr>
      <w:t>Ufficio Stampa</w:t>
    </w:r>
  </w:p>
  <w:p w:rsidR="006657F0" w:rsidRPr="00E80643" w:rsidRDefault="006657F0" w:rsidP="00503F62">
    <w:pPr>
      <w:jc w:val="both"/>
      <w:rPr>
        <w:rFonts w:ascii="Arial" w:hAnsi="Arial" w:cs="Arial"/>
        <w:b/>
        <w:color w:val="808080"/>
        <w:sz w:val="18"/>
      </w:rPr>
    </w:pPr>
    <w:r w:rsidRPr="00E80643">
      <w:rPr>
        <w:rFonts w:ascii="Arial" w:hAnsi="Arial" w:cs="Arial"/>
        <w:b/>
        <w:color w:val="808080"/>
        <w:sz w:val="18"/>
      </w:rPr>
      <w:t>16121 Genova – Passo Eugenio Montale, 4</w:t>
    </w:r>
  </w:p>
  <w:p w:rsidR="006657F0" w:rsidRPr="00E80643" w:rsidRDefault="006657F0" w:rsidP="00503F62">
    <w:pPr>
      <w:jc w:val="both"/>
      <w:rPr>
        <w:rFonts w:ascii="Arial" w:hAnsi="Arial" w:cs="Arial"/>
        <w:b/>
        <w:color w:val="808080"/>
        <w:sz w:val="18"/>
        <w:szCs w:val="18"/>
      </w:rPr>
    </w:pPr>
    <w:r w:rsidRPr="00E80643">
      <w:rPr>
        <w:rFonts w:ascii="Arial" w:hAnsi="Arial" w:cs="Arial"/>
        <w:b/>
        <w:color w:val="808080"/>
        <w:sz w:val="18"/>
        <w:szCs w:val="18"/>
      </w:rPr>
      <w:t xml:space="preserve">tel. 010.5381.223 – fax 010.5381.222  </w:t>
    </w:r>
  </w:p>
  <w:p w:rsidR="006657F0" w:rsidRPr="00E80643" w:rsidRDefault="006657F0" w:rsidP="00503F62">
    <w:pPr>
      <w:jc w:val="both"/>
      <w:rPr>
        <w:rFonts w:ascii="Arial" w:hAnsi="Arial" w:cs="Arial"/>
        <w:b/>
        <w:color w:val="808080"/>
        <w:sz w:val="18"/>
        <w:szCs w:val="18"/>
      </w:rPr>
    </w:pPr>
    <w:r w:rsidRPr="00E80643">
      <w:rPr>
        <w:rFonts w:ascii="Arial" w:hAnsi="Arial" w:cs="Arial"/>
        <w:b/>
        <w:color w:val="808080"/>
        <w:sz w:val="18"/>
        <w:szCs w:val="18"/>
      </w:rPr>
      <w:t xml:space="preserve">e-mail : </w:t>
    </w:r>
    <w:hyperlink r:id="rId3" w:history="1">
      <w:r w:rsidRPr="00E80643">
        <w:rPr>
          <w:rStyle w:val="Collegamentoipertestuale"/>
          <w:rFonts w:ascii="Arial" w:hAnsi="Arial" w:cs="Arial"/>
          <w:b/>
          <w:color w:val="808080"/>
          <w:sz w:val="18"/>
          <w:szCs w:val="18"/>
        </w:rPr>
        <w:t>m.chiappa@carlofelice.it</w:t>
      </w:r>
    </w:hyperlink>
    <w:r>
      <w:rPr>
        <w:rFonts w:ascii="Arial" w:hAnsi="Arial" w:cs="Arial"/>
        <w:b/>
        <w:color w:val="808080"/>
        <w:sz w:val="18"/>
        <w:szCs w:val="18"/>
      </w:rPr>
      <w:t xml:space="preserve">; </w:t>
    </w:r>
    <w:hyperlink r:id="rId4" w:history="1">
      <w:r w:rsidRPr="00E80643">
        <w:rPr>
          <w:rStyle w:val="Collegamentoipertestuale"/>
          <w:rFonts w:ascii="Arial" w:hAnsi="Arial" w:cs="Arial"/>
          <w:b/>
          <w:color w:val="808080"/>
          <w:sz w:val="18"/>
          <w:szCs w:val="18"/>
        </w:rPr>
        <w:t>ufficio_stampa@carlofelice.it</w:t>
      </w:r>
    </w:hyperlink>
    <w:r w:rsidRPr="00E80643">
      <w:rPr>
        <w:rFonts w:ascii="Arial" w:hAnsi="Arial" w:cs="Arial"/>
        <w:b/>
        <w:color w:val="808080"/>
        <w:sz w:val="18"/>
        <w:szCs w:val="18"/>
      </w:rPr>
      <w:t>;</w:t>
    </w:r>
    <w:r>
      <w:rPr>
        <w:rFonts w:ascii="Arial" w:hAnsi="Arial" w:cs="Arial"/>
        <w:b/>
        <w:color w:val="808080"/>
        <w:sz w:val="18"/>
        <w:szCs w:val="18"/>
      </w:rPr>
      <w:t xml:space="preserve"> </w:t>
    </w:r>
    <w:r w:rsidRPr="00E80643">
      <w:rPr>
        <w:rFonts w:ascii="Arial" w:hAnsi="Arial" w:cs="Arial"/>
        <w:b/>
        <w:color w:val="808080"/>
        <w:sz w:val="18"/>
        <w:szCs w:val="18"/>
      </w:rPr>
      <w:t xml:space="preserve"> </w:t>
    </w:r>
  </w:p>
  <w:p w:rsidR="006657F0" w:rsidRPr="00503F62" w:rsidRDefault="006657F0">
    <w:pPr>
      <w:pStyle w:val="Pidipagina"/>
      <w:rPr>
        <w:color w:val="99999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966" w:rsidRDefault="00BF2966">
      <w:r>
        <w:separator/>
      </w:r>
    </w:p>
  </w:footnote>
  <w:footnote w:type="continuationSeparator" w:id="0">
    <w:p w:rsidR="00BF2966" w:rsidRDefault="00BF29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7F0" w:rsidRDefault="00324CE7">
    <w:pPr>
      <w:pStyle w:val="Intestazione"/>
    </w:pPr>
    <w:r>
      <w:rPr>
        <w:noProof/>
      </w:rPr>
      <w:drawing>
        <wp:inline distT="0" distB="0" distL="0" distR="0">
          <wp:extent cx="2232660" cy="640080"/>
          <wp:effectExtent l="19050" t="0" r="0" b="0"/>
          <wp:docPr id="1" name="Immagine 0" descr="2015marchio fond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2015marchio fondazion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660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448B"/>
    <w:multiLevelType w:val="hybridMultilevel"/>
    <w:tmpl w:val="A0E045C0"/>
    <w:lvl w:ilvl="0" w:tplc="3FD668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56F5E"/>
    <w:multiLevelType w:val="multilevel"/>
    <w:tmpl w:val="A96E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636409"/>
    <w:multiLevelType w:val="hybridMultilevel"/>
    <w:tmpl w:val="832EF660"/>
    <w:lvl w:ilvl="0" w:tplc="2578F1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26729C"/>
    <w:multiLevelType w:val="hybridMultilevel"/>
    <w:tmpl w:val="CF0A7230"/>
    <w:lvl w:ilvl="0" w:tplc="BE8487A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05E6685"/>
    <w:multiLevelType w:val="hybridMultilevel"/>
    <w:tmpl w:val="2B466B68"/>
    <w:lvl w:ilvl="0" w:tplc="51161B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3A59B5"/>
    <w:multiLevelType w:val="hybridMultilevel"/>
    <w:tmpl w:val="D6869420"/>
    <w:lvl w:ilvl="0" w:tplc="857A06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E610E3"/>
    <w:multiLevelType w:val="multilevel"/>
    <w:tmpl w:val="EFA4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442FB3"/>
    <w:multiLevelType w:val="multilevel"/>
    <w:tmpl w:val="C16E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stylePaneFormatFilter w:val="3F01"/>
  <w:defaultTabStop w:val="708"/>
  <w:hyphenationZone w:val="283"/>
  <w:drawingGridHorizontalSpacing w:val="90"/>
  <w:displayHorizontalDrawingGridEvery w:val="2"/>
  <w:displayVerticalDrawingGridEvery w:val="2"/>
  <w:characterSpacingControl w:val="doNotCompress"/>
  <w:hdrShapeDefaults>
    <o:shapedefaults v:ext="edit" spidmax="44034"/>
  </w:hdrShapeDefaults>
  <w:footnotePr>
    <w:footnote w:id="-1"/>
    <w:footnote w:id="0"/>
  </w:footnotePr>
  <w:endnotePr>
    <w:endnote w:id="-1"/>
    <w:endnote w:id="0"/>
  </w:endnotePr>
  <w:compat/>
  <w:rsids>
    <w:rsidRoot w:val="00503F62"/>
    <w:rsid w:val="00001985"/>
    <w:rsid w:val="00005A6A"/>
    <w:rsid w:val="00005EA9"/>
    <w:rsid w:val="00006DF1"/>
    <w:rsid w:val="000106E5"/>
    <w:rsid w:val="00013A14"/>
    <w:rsid w:val="00014F64"/>
    <w:rsid w:val="00015ACF"/>
    <w:rsid w:val="000173A0"/>
    <w:rsid w:val="00032E9C"/>
    <w:rsid w:val="00034E9F"/>
    <w:rsid w:val="000353F5"/>
    <w:rsid w:val="00041FFB"/>
    <w:rsid w:val="000515FA"/>
    <w:rsid w:val="0005189B"/>
    <w:rsid w:val="00052E1A"/>
    <w:rsid w:val="00060325"/>
    <w:rsid w:val="00061244"/>
    <w:rsid w:val="000653AF"/>
    <w:rsid w:val="00065A3F"/>
    <w:rsid w:val="000719C0"/>
    <w:rsid w:val="00075B82"/>
    <w:rsid w:val="00082014"/>
    <w:rsid w:val="00093CD6"/>
    <w:rsid w:val="000957A9"/>
    <w:rsid w:val="00096C8D"/>
    <w:rsid w:val="000A5157"/>
    <w:rsid w:val="000A5548"/>
    <w:rsid w:val="000A571E"/>
    <w:rsid w:val="000A6693"/>
    <w:rsid w:val="000A79AE"/>
    <w:rsid w:val="000B0489"/>
    <w:rsid w:val="000B0EF9"/>
    <w:rsid w:val="000B0FA0"/>
    <w:rsid w:val="000B33D0"/>
    <w:rsid w:val="000B6F27"/>
    <w:rsid w:val="000C3CED"/>
    <w:rsid w:val="000C4FBB"/>
    <w:rsid w:val="000D13BF"/>
    <w:rsid w:val="000D2249"/>
    <w:rsid w:val="000D293A"/>
    <w:rsid w:val="000D7363"/>
    <w:rsid w:val="000D799A"/>
    <w:rsid w:val="000E3157"/>
    <w:rsid w:val="000E49DB"/>
    <w:rsid w:val="000F1772"/>
    <w:rsid w:val="000F17F3"/>
    <w:rsid w:val="000F3D05"/>
    <w:rsid w:val="000F3E6E"/>
    <w:rsid w:val="000F654E"/>
    <w:rsid w:val="000F7DCE"/>
    <w:rsid w:val="001008E2"/>
    <w:rsid w:val="00100C0C"/>
    <w:rsid w:val="00101338"/>
    <w:rsid w:val="0010357C"/>
    <w:rsid w:val="0010579D"/>
    <w:rsid w:val="001108C0"/>
    <w:rsid w:val="00111B90"/>
    <w:rsid w:val="00113AAE"/>
    <w:rsid w:val="00116A3A"/>
    <w:rsid w:val="001321C8"/>
    <w:rsid w:val="00132336"/>
    <w:rsid w:val="00133881"/>
    <w:rsid w:val="001360EF"/>
    <w:rsid w:val="00137CB7"/>
    <w:rsid w:val="001404FE"/>
    <w:rsid w:val="00143B44"/>
    <w:rsid w:val="00143D69"/>
    <w:rsid w:val="00156199"/>
    <w:rsid w:val="00160509"/>
    <w:rsid w:val="00160EC3"/>
    <w:rsid w:val="00163798"/>
    <w:rsid w:val="00172591"/>
    <w:rsid w:val="001750E8"/>
    <w:rsid w:val="00177DC1"/>
    <w:rsid w:val="0018014F"/>
    <w:rsid w:val="0018065C"/>
    <w:rsid w:val="001827A0"/>
    <w:rsid w:val="001828B5"/>
    <w:rsid w:val="00185017"/>
    <w:rsid w:val="00187480"/>
    <w:rsid w:val="001923B4"/>
    <w:rsid w:val="00194B32"/>
    <w:rsid w:val="00194D18"/>
    <w:rsid w:val="00196385"/>
    <w:rsid w:val="001A2E2C"/>
    <w:rsid w:val="001B2F59"/>
    <w:rsid w:val="001B35D7"/>
    <w:rsid w:val="001B4024"/>
    <w:rsid w:val="001B6C2E"/>
    <w:rsid w:val="001B6D44"/>
    <w:rsid w:val="001C37EF"/>
    <w:rsid w:val="001C447B"/>
    <w:rsid w:val="001D11D3"/>
    <w:rsid w:val="001D5870"/>
    <w:rsid w:val="001E54DB"/>
    <w:rsid w:val="001E6101"/>
    <w:rsid w:val="001E629D"/>
    <w:rsid w:val="001F081F"/>
    <w:rsid w:val="001F4249"/>
    <w:rsid w:val="001F4831"/>
    <w:rsid w:val="001F641F"/>
    <w:rsid w:val="001F783A"/>
    <w:rsid w:val="00201F5F"/>
    <w:rsid w:val="00202CD1"/>
    <w:rsid w:val="00205C35"/>
    <w:rsid w:val="00212120"/>
    <w:rsid w:val="002164DC"/>
    <w:rsid w:val="00224D0C"/>
    <w:rsid w:val="00226EDA"/>
    <w:rsid w:val="0023143D"/>
    <w:rsid w:val="00235C4D"/>
    <w:rsid w:val="002444ED"/>
    <w:rsid w:val="00244C01"/>
    <w:rsid w:val="00251B98"/>
    <w:rsid w:val="0025355A"/>
    <w:rsid w:val="00253E60"/>
    <w:rsid w:val="002543B5"/>
    <w:rsid w:val="00262708"/>
    <w:rsid w:val="00263745"/>
    <w:rsid w:val="00265C64"/>
    <w:rsid w:val="00270711"/>
    <w:rsid w:val="0027431C"/>
    <w:rsid w:val="002809CC"/>
    <w:rsid w:val="00280CE9"/>
    <w:rsid w:val="002814B8"/>
    <w:rsid w:val="00283B7C"/>
    <w:rsid w:val="00284C20"/>
    <w:rsid w:val="00287EAB"/>
    <w:rsid w:val="00290E34"/>
    <w:rsid w:val="002917FA"/>
    <w:rsid w:val="0029460B"/>
    <w:rsid w:val="002A1DBD"/>
    <w:rsid w:val="002A7C75"/>
    <w:rsid w:val="002B35B0"/>
    <w:rsid w:val="002B49A0"/>
    <w:rsid w:val="002C18CB"/>
    <w:rsid w:val="002C1AA5"/>
    <w:rsid w:val="002C2CEC"/>
    <w:rsid w:val="002C3B8B"/>
    <w:rsid w:val="002D1228"/>
    <w:rsid w:val="002D16CF"/>
    <w:rsid w:val="002D18F9"/>
    <w:rsid w:val="002D59BE"/>
    <w:rsid w:val="002E6932"/>
    <w:rsid w:val="002F09E5"/>
    <w:rsid w:val="002F0A1D"/>
    <w:rsid w:val="002F1304"/>
    <w:rsid w:val="002F7A2D"/>
    <w:rsid w:val="003008F8"/>
    <w:rsid w:val="00303DEA"/>
    <w:rsid w:val="00305BA1"/>
    <w:rsid w:val="00313693"/>
    <w:rsid w:val="003147BB"/>
    <w:rsid w:val="00315092"/>
    <w:rsid w:val="003160B6"/>
    <w:rsid w:val="003166EC"/>
    <w:rsid w:val="00317B33"/>
    <w:rsid w:val="003204B7"/>
    <w:rsid w:val="00320660"/>
    <w:rsid w:val="00320FC8"/>
    <w:rsid w:val="00321CEC"/>
    <w:rsid w:val="00324CE7"/>
    <w:rsid w:val="00324D81"/>
    <w:rsid w:val="003307DF"/>
    <w:rsid w:val="003341F3"/>
    <w:rsid w:val="003458DC"/>
    <w:rsid w:val="00347B19"/>
    <w:rsid w:val="003549CA"/>
    <w:rsid w:val="00357CEC"/>
    <w:rsid w:val="00366B3C"/>
    <w:rsid w:val="00366B58"/>
    <w:rsid w:val="003723B3"/>
    <w:rsid w:val="003724F8"/>
    <w:rsid w:val="00373D5D"/>
    <w:rsid w:val="00376658"/>
    <w:rsid w:val="0038788E"/>
    <w:rsid w:val="0039012E"/>
    <w:rsid w:val="00390805"/>
    <w:rsid w:val="00392C94"/>
    <w:rsid w:val="00397392"/>
    <w:rsid w:val="00397478"/>
    <w:rsid w:val="003A6839"/>
    <w:rsid w:val="003B19E1"/>
    <w:rsid w:val="003B3A63"/>
    <w:rsid w:val="003B3DB7"/>
    <w:rsid w:val="003B6103"/>
    <w:rsid w:val="003B796A"/>
    <w:rsid w:val="003C4D46"/>
    <w:rsid w:val="003C70DE"/>
    <w:rsid w:val="003D2454"/>
    <w:rsid w:val="003D24FC"/>
    <w:rsid w:val="003D4FC7"/>
    <w:rsid w:val="003E05CD"/>
    <w:rsid w:val="003E1D66"/>
    <w:rsid w:val="003E2AD0"/>
    <w:rsid w:val="003E30F3"/>
    <w:rsid w:val="003E39E0"/>
    <w:rsid w:val="003E6C0F"/>
    <w:rsid w:val="003E6D51"/>
    <w:rsid w:val="003E70CD"/>
    <w:rsid w:val="003F4236"/>
    <w:rsid w:val="003F4524"/>
    <w:rsid w:val="003F4D7E"/>
    <w:rsid w:val="003F75DA"/>
    <w:rsid w:val="00400120"/>
    <w:rsid w:val="00403EC9"/>
    <w:rsid w:val="0040504D"/>
    <w:rsid w:val="0040580B"/>
    <w:rsid w:val="00411498"/>
    <w:rsid w:val="00422CA3"/>
    <w:rsid w:val="00423E7C"/>
    <w:rsid w:val="004264F2"/>
    <w:rsid w:val="00427428"/>
    <w:rsid w:val="0043129F"/>
    <w:rsid w:val="00433D4B"/>
    <w:rsid w:val="00436AB1"/>
    <w:rsid w:val="00444EC2"/>
    <w:rsid w:val="00445CBB"/>
    <w:rsid w:val="00446982"/>
    <w:rsid w:val="00447FA2"/>
    <w:rsid w:val="00450A84"/>
    <w:rsid w:val="004514E0"/>
    <w:rsid w:val="00453642"/>
    <w:rsid w:val="00453E97"/>
    <w:rsid w:val="0045429F"/>
    <w:rsid w:val="004577A3"/>
    <w:rsid w:val="00462563"/>
    <w:rsid w:val="004652E9"/>
    <w:rsid w:val="004673C8"/>
    <w:rsid w:val="00472D31"/>
    <w:rsid w:val="00475170"/>
    <w:rsid w:val="00476A4B"/>
    <w:rsid w:val="00481268"/>
    <w:rsid w:val="00484B93"/>
    <w:rsid w:val="00484E85"/>
    <w:rsid w:val="00495C7D"/>
    <w:rsid w:val="0049664E"/>
    <w:rsid w:val="004973B8"/>
    <w:rsid w:val="004A1525"/>
    <w:rsid w:val="004A783C"/>
    <w:rsid w:val="004B37EF"/>
    <w:rsid w:val="004B6EF0"/>
    <w:rsid w:val="004C3179"/>
    <w:rsid w:val="004C49A3"/>
    <w:rsid w:val="004D0D73"/>
    <w:rsid w:val="004D10A7"/>
    <w:rsid w:val="004D1B63"/>
    <w:rsid w:val="004D3F09"/>
    <w:rsid w:val="004D48AF"/>
    <w:rsid w:val="004D5518"/>
    <w:rsid w:val="004D5B84"/>
    <w:rsid w:val="004D664B"/>
    <w:rsid w:val="004D68E4"/>
    <w:rsid w:val="004D774E"/>
    <w:rsid w:val="004E690C"/>
    <w:rsid w:val="004F25A0"/>
    <w:rsid w:val="004F2B7B"/>
    <w:rsid w:val="004F4BED"/>
    <w:rsid w:val="004F576A"/>
    <w:rsid w:val="004F6BCB"/>
    <w:rsid w:val="00500268"/>
    <w:rsid w:val="00502190"/>
    <w:rsid w:val="00503F62"/>
    <w:rsid w:val="00504CDB"/>
    <w:rsid w:val="005057CF"/>
    <w:rsid w:val="00515AE5"/>
    <w:rsid w:val="0051715A"/>
    <w:rsid w:val="00517D07"/>
    <w:rsid w:val="00522411"/>
    <w:rsid w:val="0052575F"/>
    <w:rsid w:val="00526196"/>
    <w:rsid w:val="0053426B"/>
    <w:rsid w:val="005342C5"/>
    <w:rsid w:val="005353C0"/>
    <w:rsid w:val="0054005A"/>
    <w:rsid w:val="005410E8"/>
    <w:rsid w:val="005436DC"/>
    <w:rsid w:val="00543EAA"/>
    <w:rsid w:val="00544471"/>
    <w:rsid w:val="00545E3A"/>
    <w:rsid w:val="00552913"/>
    <w:rsid w:val="005540A4"/>
    <w:rsid w:val="005543F1"/>
    <w:rsid w:val="005547D8"/>
    <w:rsid w:val="00554D68"/>
    <w:rsid w:val="00555DD5"/>
    <w:rsid w:val="005560DB"/>
    <w:rsid w:val="00556EB4"/>
    <w:rsid w:val="0056169F"/>
    <w:rsid w:val="005630DE"/>
    <w:rsid w:val="005668B0"/>
    <w:rsid w:val="00567E66"/>
    <w:rsid w:val="00576F92"/>
    <w:rsid w:val="00580461"/>
    <w:rsid w:val="005804F2"/>
    <w:rsid w:val="005858FE"/>
    <w:rsid w:val="00586085"/>
    <w:rsid w:val="00592B45"/>
    <w:rsid w:val="00593001"/>
    <w:rsid w:val="00593CF7"/>
    <w:rsid w:val="005A0554"/>
    <w:rsid w:val="005A2443"/>
    <w:rsid w:val="005A4B8D"/>
    <w:rsid w:val="005A5B9E"/>
    <w:rsid w:val="005A7D95"/>
    <w:rsid w:val="005B1D4F"/>
    <w:rsid w:val="005B6E1B"/>
    <w:rsid w:val="005C2932"/>
    <w:rsid w:val="005C3CFD"/>
    <w:rsid w:val="005D150A"/>
    <w:rsid w:val="005D4D41"/>
    <w:rsid w:val="005E0F02"/>
    <w:rsid w:val="005E371E"/>
    <w:rsid w:val="005E480F"/>
    <w:rsid w:val="005F4A1F"/>
    <w:rsid w:val="00603B73"/>
    <w:rsid w:val="00603FD2"/>
    <w:rsid w:val="00604A0F"/>
    <w:rsid w:val="00606174"/>
    <w:rsid w:val="00610BCA"/>
    <w:rsid w:val="00611079"/>
    <w:rsid w:val="006131C3"/>
    <w:rsid w:val="00614F0F"/>
    <w:rsid w:val="0061787F"/>
    <w:rsid w:val="00620F10"/>
    <w:rsid w:val="0062601D"/>
    <w:rsid w:val="0063496C"/>
    <w:rsid w:val="00642BE1"/>
    <w:rsid w:val="006478DC"/>
    <w:rsid w:val="00650F59"/>
    <w:rsid w:val="006510F2"/>
    <w:rsid w:val="00654510"/>
    <w:rsid w:val="0065760C"/>
    <w:rsid w:val="0066066D"/>
    <w:rsid w:val="00660ABF"/>
    <w:rsid w:val="0066139E"/>
    <w:rsid w:val="0066313A"/>
    <w:rsid w:val="00663238"/>
    <w:rsid w:val="00664E73"/>
    <w:rsid w:val="006657F0"/>
    <w:rsid w:val="00666D89"/>
    <w:rsid w:val="00670A7F"/>
    <w:rsid w:val="006727D9"/>
    <w:rsid w:val="00673E8A"/>
    <w:rsid w:val="00674E97"/>
    <w:rsid w:val="00675CB8"/>
    <w:rsid w:val="00677CB8"/>
    <w:rsid w:val="006902ED"/>
    <w:rsid w:val="0069137B"/>
    <w:rsid w:val="00692B3E"/>
    <w:rsid w:val="006A346D"/>
    <w:rsid w:val="006A4163"/>
    <w:rsid w:val="006B4435"/>
    <w:rsid w:val="006B4D8A"/>
    <w:rsid w:val="006B5B1A"/>
    <w:rsid w:val="006C2108"/>
    <w:rsid w:val="006C4951"/>
    <w:rsid w:val="006C51E8"/>
    <w:rsid w:val="006C5DAE"/>
    <w:rsid w:val="006C6557"/>
    <w:rsid w:val="006D5651"/>
    <w:rsid w:val="006D62B7"/>
    <w:rsid w:val="006D6A30"/>
    <w:rsid w:val="006E1879"/>
    <w:rsid w:val="006E4115"/>
    <w:rsid w:val="006E451B"/>
    <w:rsid w:val="006E46DA"/>
    <w:rsid w:val="006E470C"/>
    <w:rsid w:val="006E4925"/>
    <w:rsid w:val="006E623D"/>
    <w:rsid w:val="006E7FB7"/>
    <w:rsid w:val="006F02BB"/>
    <w:rsid w:val="006F12BE"/>
    <w:rsid w:val="00702F10"/>
    <w:rsid w:val="00702FE1"/>
    <w:rsid w:val="0070671C"/>
    <w:rsid w:val="007109C0"/>
    <w:rsid w:val="0071209A"/>
    <w:rsid w:val="00712C28"/>
    <w:rsid w:val="00713ADA"/>
    <w:rsid w:val="007151D3"/>
    <w:rsid w:val="007154A3"/>
    <w:rsid w:val="00720FA4"/>
    <w:rsid w:val="00722FEA"/>
    <w:rsid w:val="00723321"/>
    <w:rsid w:val="00732957"/>
    <w:rsid w:val="00733787"/>
    <w:rsid w:val="00735185"/>
    <w:rsid w:val="007359EC"/>
    <w:rsid w:val="00740ABF"/>
    <w:rsid w:val="00741519"/>
    <w:rsid w:val="007415DE"/>
    <w:rsid w:val="00745936"/>
    <w:rsid w:val="007515A9"/>
    <w:rsid w:val="00755EDE"/>
    <w:rsid w:val="0075764C"/>
    <w:rsid w:val="007621CE"/>
    <w:rsid w:val="00762F51"/>
    <w:rsid w:val="00765E6C"/>
    <w:rsid w:val="00766FDA"/>
    <w:rsid w:val="00767C9A"/>
    <w:rsid w:val="00772AD0"/>
    <w:rsid w:val="0077601D"/>
    <w:rsid w:val="0078379D"/>
    <w:rsid w:val="00786359"/>
    <w:rsid w:val="0078783D"/>
    <w:rsid w:val="007903D8"/>
    <w:rsid w:val="007A0109"/>
    <w:rsid w:val="007A50ED"/>
    <w:rsid w:val="007A63B5"/>
    <w:rsid w:val="007B1CD6"/>
    <w:rsid w:val="007B299D"/>
    <w:rsid w:val="007B3E88"/>
    <w:rsid w:val="007B4635"/>
    <w:rsid w:val="007B6118"/>
    <w:rsid w:val="007C0097"/>
    <w:rsid w:val="007C25AE"/>
    <w:rsid w:val="007C2DC3"/>
    <w:rsid w:val="007C44F4"/>
    <w:rsid w:val="007C605F"/>
    <w:rsid w:val="007C7B12"/>
    <w:rsid w:val="007D015C"/>
    <w:rsid w:val="007D12A9"/>
    <w:rsid w:val="007D4F05"/>
    <w:rsid w:val="007D6FE1"/>
    <w:rsid w:val="007E0312"/>
    <w:rsid w:val="007E2586"/>
    <w:rsid w:val="007E6CAD"/>
    <w:rsid w:val="007E7B62"/>
    <w:rsid w:val="007F18A0"/>
    <w:rsid w:val="007F1AEC"/>
    <w:rsid w:val="007F55CB"/>
    <w:rsid w:val="007F7173"/>
    <w:rsid w:val="007F7957"/>
    <w:rsid w:val="00804073"/>
    <w:rsid w:val="008051A3"/>
    <w:rsid w:val="00807DA8"/>
    <w:rsid w:val="00810DE8"/>
    <w:rsid w:val="00810F84"/>
    <w:rsid w:val="0081116A"/>
    <w:rsid w:val="0081346B"/>
    <w:rsid w:val="008148F5"/>
    <w:rsid w:val="008162B4"/>
    <w:rsid w:val="0082586F"/>
    <w:rsid w:val="008313AF"/>
    <w:rsid w:val="00831E45"/>
    <w:rsid w:val="00832E7F"/>
    <w:rsid w:val="00833152"/>
    <w:rsid w:val="00834F00"/>
    <w:rsid w:val="008354BA"/>
    <w:rsid w:val="00835D47"/>
    <w:rsid w:val="008379AC"/>
    <w:rsid w:val="00837B5D"/>
    <w:rsid w:val="00841800"/>
    <w:rsid w:val="00842523"/>
    <w:rsid w:val="008427EB"/>
    <w:rsid w:val="008431B8"/>
    <w:rsid w:val="00843214"/>
    <w:rsid w:val="00846E75"/>
    <w:rsid w:val="0085027B"/>
    <w:rsid w:val="008515E0"/>
    <w:rsid w:val="00851AE5"/>
    <w:rsid w:val="0086065C"/>
    <w:rsid w:val="008711E5"/>
    <w:rsid w:val="00872383"/>
    <w:rsid w:val="00872A2B"/>
    <w:rsid w:val="008802D3"/>
    <w:rsid w:val="00886770"/>
    <w:rsid w:val="008A6CD6"/>
    <w:rsid w:val="008B6161"/>
    <w:rsid w:val="008C04C4"/>
    <w:rsid w:val="008D0199"/>
    <w:rsid w:val="008D5634"/>
    <w:rsid w:val="008D7594"/>
    <w:rsid w:val="008E7BF4"/>
    <w:rsid w:val="008F21EF"/>
    <w:rsid w:val="008F2FB4"/>
    <w:rsid w:val="008F3EB6"/>
    <w:rsid w:val="009108D5"/>
    <w:rsid w:val="009109A4"/>
    <w:rsid w:val="009135A4"/>
    <w:rsid w:val="00915456"/>
    <w:rsid w:val="009156C7"/>
    <w:rsid w:val="00917BD3"/>
    <w:rsid w:val="0092192C"/>
    <w:rsid w:val="009223DE"/>
    <w:rsid w:val="00923391"/>
    <w:rsid w:val="00924848"/>
    <w:rsid w:val="009256F3"/>
    <w:rsid w:val="00935437"/>
    <w:rsid w:val="0093604C"/>
    <w:rsid w:val="00937C32"/>
    <w:rsid w:val="00944A95"/>
    <w:rsid w:val="009463F0"/>
    <w:rsid w:val="00946A9C"/>
    <w:rsid w:val="00947B17"/>
    <w:rsid w:val="00950685"/>
    <w:rsid w:val="00951AE4"/>
    <w:rsid w:val="00953BD0"/>
    <w:rsid w:val="00957740"/>
    <w:rsid w:val="0095774D"/>
    <w:rsid w:val="009612EF"/>
    <w:rsid w:val="00961CB8"/>
    <w:rsid w:val="00965793"/>
    <w:rsid w:val="009660F8"/>
    <w:rsid w:val="009725FA"/>
    <w:rsid w:val="009729A5"/>
    <w:rsid w:val="0097625B"/>
    <w:rsid w:val="0098007F"/>
    <w:rsid w:val="00985BE1"/>
    <w:rsid w:val="0098725D"/>
    <w:rsid w:val="0099257C"/>
    <w:rsid w:val="0099596A"/>
    <w:rsid w:val="009A04E2"/>
    <w:rsid w:val="009A4ED4"/>
    <w:rsid w:val="009B0E1B"/>
    <w:rsid w:val="009B73B6"/>
    <w:rsid w:val="009C164C"/>
    <w:rsid w:val="009D3670"/>
    <w:rsid w:val="009D6B87"/>
    <w:rsid w:val="009E0D1C"/>
    <w:rsid w:val="009E31E6"/>
    <w:rsid w:val="009E4F48"/>
    <w:rsid w:val="009E56D8"/>
    <w:rsid w:val="009F6009"/>
    <w:rsid w:val="009F6164"/>
    <w:rsid w:val="009F7CA7"/>
    <w:rsid w:val="00A00869"/>
    <w:rsid w:val="00A00CF9"/>
    <w:rsid w:val="00A02A84"/>
    <w:rsid w:val="00A060F2"/>
    <w:rsid w:val="00A14374"/>
    <w:rsid w:val="00A16E97"/>
    <w:rsid w:val="00A20C74"/>
    <w:rsid w:val="00A2173C"/>
    <w:rsid w:val="00A23AE4"/>
    <w:rsid w:val="00A27615"/>
    <w:rsid w:val="00A3046B"/>
    <w:rsid w:val="00A31D71"/>
    <w:rsid w:val="00A439E6"/>
    <w:rsid w:val="00A61BE4"/>
    <w:rsid w:val="00A62F22"/>
    <w:rsid w:val="00A63DA0"/>
    <w:rsid w:val="00A66F26"/>
    <w:rsid w:val="00A71D6D"/>
    <w:rsid w:val="00A76148"/>
    <w:rsid w:val="00A76164"/>
    <w:rsid w:val="00A946D0"/>
    <w:rsid w:val="00A95FCA"/>
    <w:rsid w:val="00A96964"/>
    <w:rsid w:val="00AA15DD"/>
    <w:rsid w:val="00AA2EC3"/>
    <w:rsid w:val="00AA71A3"/>
    <w:rsid w:val="00AB51C8"/>
    <w:rsid w:val="00AB7AF8"/>
    <w:rsid w:val="00AB7D43"/>
    <w:rsid w:val="00AC29F3"/>
    <w:rsid w:val="00AC341F"/>
    <w:rsid w:val="00AC4EB7"/>
    <w:rsid w:val="00AD1A88"/>
    <w:rsid w:val="00AD7159"/>
    <w:rsid w:val="00AE1289"/>
    <w:rsid w:val="00AE25C9"/>
    <w:rsid w:val="00AE59B6"/>
    <w:rsid w:val="00AE5C1C"/>
    <w:rsid w:val="00AF0C2A"/>
    <w:rsid w:val="00AF2908"/>
    <w:rsid w:val="00AF48F8"/>
    <w:rsid w:val="00AF4A0E"/>
    <w:rsid w:val="00AF7085"/>
    <w:rsid w:val="00AF70BA"/>
    <w:rsid w:val="00B00205"/>
    <w:rsid w:val="00B013D2"/>
    <w:rsid w:val="00B0141D"/>
    <w:rsid w:val="00B01A9A"/>
    <w:rsid w:val="00B04273"/>
    <w:rsid w:val="00B069C2"/>
    <w:rsid w:val="00B112AF"/>
    <w:rsid w:val="00B131C6"/>
    <w:rsid w:val="00B15FB3"/>
    <w:rsid w:val="00B16109"/>
    <w:rsid w:val="00B20AAC"/>
    <w:rsid w:val="00B21E88"/>
    <w:rsid w:val="00B252E4"/>
    <w:rsid w:val="00B2562D"/>
    <w:rsid w:val="00B2762A"/>
    <w:rsid w:val="00B278A4"/>
    <w:rsid w:val="00B31087"/>
    <w:rsid w:val="00B424F1"/>
    <w:rsid w:val="00B56AEF"/>
    <w:rsid w:val="00B66B68"/>
    <w:rsid w:val="00B70EB4"/>
    <w:rsid w:val="00B87C23"/>
    <w:rsid w:val="00B912AD"/>
    <w:rsid w:val="00B92358"/>
    <w:rsid w:val="00B965E5"/>
    <w:rsid w:val="00B9731E"/>
    <w:rsid w:val="00BA00BB"/>
    <w:rsid w:val="00BA16F4"/>
    <w:rsid w:val="00BA3203"/>
    <w:rsid w:val="00BA4441"/>
    <w:rsid w:val="00BA4482"/>
    <w:rsid w:val="00BA453A"/>
    <w:rsid w:val="00BA6BEE"/>
    <w:rsid w:val="00BB4361"/>
    <w:rsid w:val="00BC36AF"/>
    <w:rsid w:val="00BC6D0A"/>
    <w:rsid w:val="00BD264B"/>
    <w:rsid w:val="00BE16BC"/>
    <w:rsid w:val="00BE3EFE"/>
    <w:rsid w:val="00BE416A"/>
    <w:rsid w:val="00BE4504"/>
    <w:rsid w:val="00BF1E80"/>
    <w:rsid w:val="00BF1F88"/>
    <w:rsid w:val="00BF2966"/>
    <w:rsid w:val="00BF3F53"/>
    <w:rsid w:val="00BF6DEB"/>
    <w:rsid w:val="00BF6FFD"/>
    <w:rsid w:val="00BF7DB3"/>
    <w:rsid w:val="00C00C6A"/>
    <w:rsid w:val="00C01D45"/>
    <w:rsid w:val="00C03255"/>
    <w:rsid w:val="00C04788"/>
    <w:rsid w:val="00C10ECE"/>
    <w:rsid w:val="00C1294F"/>
    <w:rsid w:val="00C26317"/>
    <w:rsid w:val="00C31691"/>
    <w:rsid w:val="00C31EE3"/>
    <w:rsid w:val="00C37993"/>
    <w:rsid w:val="00C40526"/>
    <w:rsid w:val="00C46A45"/>
    <w:rsid w:val="00C50E6B"/>
    <w:rsid w:val="00C5311E"/>
    <w:rsid w:val="00C54A0D"/>
    <w:rsid w:val="00C61325"/>
    <w:rsid w:val="00C66B58"/>
    <w:rsid w:val="00C73137"/>
    <w:rsid w:val="00C748C1"/>
    <w:rsid w:val="00C748CB"/>
    <w:rsid w:val="00C81056"/>
    <w:rsid w:val="00C8782B"/>
    <w:rsid w:val="00C957FB"/>
    <w:rsid w:val="00CA5E37"/>
    <w:rsid w:val="00CA68F0"/>
    <w:rsid w:val="00CA71D6"/>
    <w:rsid w:val="00CB28F0"/>
    <w:rsid w:val="00CB2FF9"/>
    <w:rsid w:val="00CC02BF"/>
    <w:rsid w:val="00CC166C"/>
    <w:rsid w:val="00CC570E"/>
    <w:rsid w:val="00CC752C"/>
    <w:rsid w:val="00CC7CCE"/>
    <w:rsid w:val="00CD1093"/>
    <w:rsid w:val="00CD163F"/>
    <w:rsid w:val="00CD1DE6"/>
    <w:rsid w:val="00CE02D3"/>
    <w:rsid w:val="00CE1BFE"/>
    <w:rsid w:val="00CE7BDC"/>
    <w:rsid w:val="00CF2B85"/>
    <w:rsid w:val="00D11E0D"/>
    <w:rsid w:val="00D17B41"/>
    <w:rsid w:val="00D22DD5"/>
    <w:rsid w:val="00D24A67"/>
    <w:rsid w:val="00D25C48"/>
    <w:rsid w:val="00D30BB0"/>
    <w:rsid w:val="00D346A3"/>
    <w:rsid w:val="00D42565"/>
    <w:rsid w:val="00D451FC"/>
    <w:rsid w:val="00D605B1"/>
    <w:rsid w:val="00D74C80"/>
    <w:rsid w:val="00D819D6"/>
    <w:rsid w:val="00D85037"/>
    <w:rsid w:val="00D8701B"/>
    <w:rsid w:val="00D94FBB"/>
    <w:rsid w:val="00D956A1"/>
    <w:rsid w:val="00D96702"/>
    <w:rsid w:val="00DA47ED"/>
    <w:rsid w:val="00DA7441"/>
    <w:rsid w:val="00DB2455"/>
    <w:rsid w:val="00DB3BD8"/>
    <w:rsid w:val="00DC4225"/>
    <w:rsid w:val="00DC6B61"/>
    <w:rsid w:val="00DC711B"/>
    <w:rsid w:val="00DC73E1"/>
    <w:rsid w:val="00DC7621"/>
    <w:rsid w:val="00DD03E8"/>
    <w:rsid w:val="00DD1E24"/>
    <w:rsid w:val="00DD241B"/>
    <w:rsid w:val="00DE320B"/>
    <w:rsid w:val="00DF0DEC"/>
    <w:rsid w:val="00E00090"/>
    <w:rsid w:val="00E01818"/>
    <w:rsid w:val="00E03799"/>
    <w:rsid w:val="00E054E0"/>
    <w:rsid w:val="00E055FD"/>
    <w:rsid w:val="00E056DF"/>
    <w:rsid w:val="00E06BAD"/>
    <w:rsid w:val="00E10F15"/>
    <w:rsid w:val="00E148DB"/>
    <w:rsid w:val="00E1549C"/>
    <w:rsid w:val="00E16E99"/>
    <w:rsid w:val="00E234F3"/>
    <w:rsid w:val="00E25CBE"/>
    <w:rsid w:val="00E2789F"/>
    <w:rsid w:val="00E31D13"/>
    <w:rsid w:val="00E3531B"/>
    <w:rsid w:val="00E35F92"/>
    <w:rsid w:val="00E41395"/>
    <w:rsid w:val="00E42DA4"/>
    <w:rsid w:val="00E4451F"/>
    <w:rsid w:val="00E47463"/>
    <w:rsid w:val="00E5436D"/>
    <w:rsid w:val="00E61D12"/>
    <w:rsid w:val="00E7015A"/>
    <w:rsid w:val="00E711B8"/>
    <w:rsid w:val="00E71BBE"/>
    <w:rsid w:val="00E75B60"/>
    <w:rsid w:val="00E7636C"/>
    <w:rsid w:val="00E80643"/>
    <w:rsid w:val="00E86566"/>
    <w:rsid w:val="00E927AC"/>
    <w:rsid w:val="00E95293"/>
    <w:rsid w:val="00EA02EE"/>
    <w:rsid w:val="00EA1CFC"/>
    <w:rsid w:val="00EA25CB"/>
    <w:rsid w:val="00EA26AB"/>
    <w:rsid w:val="00EA4060"/>
    <w:rsid w:val="00EA7F69"/>
    <w:rsid w:val="00EB035B"/>
    <w:rsid w:val="00EB0F81"/>
    <w:rsid w:val="00EB1506"/>
    <w:rsid w:val="00EC09DA"/>
    <w:rsid w:val="00EC0AC2"/>
    <w:rsid w:val="00EC447D"/>
    <w:rsid w:val="00EC4953"/>
    <w:rsid w:val="00EC5218"/>
    <w:rsid w:val="00ED1519"/>
    <w:rsid w:val="00ED3A49"/>
    <w:rsid w:val="00ED3C99"/>
    <w:rsid w:val="00ED4DD7"/>
    <w:rsid w:val="00ED564F"/>
    <w:rsid w:val="00EE0A10"/>
    <w:rsid w:val="00EE1CF7"/>
    <w:rsid w:val="00EE20B2"/>
    <w:rsid w:val="00EE2AA9"/>
    <w:rsid w:val="00EE2E66"/>
    <w:rsid w:val="00EE46D9"/>
    <w:rsid w:val="00EF0BB9"/>
    <w:rsid w:val="00EF41F9"/>
    <w:rsid w:val="00EF7904"/>
    <w:rsid w:val="00F013F5"/>
    <w:rsid w:val="00F0156A"/>
    <w:rsid w:val="00F02517"/>
    <w:rsid w:val="00F04711"/>
    <w:rsid w:val="00F11F49"/>
    <w:rsid w:val="00F160D9"/>
    <w:rsid w:val="00F21643"/>
    <w:rsid w:val="00F23C04"/>
    <w:rsid w:val="00F25159"/>
    <w:rsid w:val="00F26653"/>
    <w:rsid w:val="00F2734C"/>
    <w:rsid w:val="00F3559B"/>
    <w:rsid w:val="00F36AA7"/>
    <w:rsid w:val="00F45E28"/>
    <w:rsid w:val="00F47DF2"/>
    <w:rsid w:val="00F50AAD"/>
    <w:rsid w:val="00F51634"/>
    <w:rsid w:val="00F5297C"/>
    <w:rsid w:val="00F529DA"/>
    <w:rsid w:val="00F54DEE"/>
    <w:rsid w:val="00F641BF"/>
    <w:rsid w:val="00F712AC"/>
    <w:rsid w:val="00F7524D"/>
    <w:rsid w:val="00F77995"/>
    <w:rsid w:val="00F80477"/>
    <w:rsid w:val="00F81C15"/>
    <w:rsid w:val="00F8466E"/>
    <w:rsid w:val="00F85544"/>
    <w:rsid w:val="00F87F7F"/>
    <w:rsid w:val="00F908D6"/>
    <w:rsid w:val="00F9198E"/>
    <w:rsid w:val="00F9403B"/>
    <w:rsid w:val="00F95581"/>
    <w:rsid w:val="00F97F16"/>
    <w:rsid w:val="00FA63F9"/>
    <w:rsid w:val="00FB1E70"/>
    <w:rsid w:val="00FC174C"/>
    <w:rsid w:val="00FC4D5D"/>
    <w:rsid w:val="00FC5576"/>
    <w:rsid w:val="00FC5F89"/>
    <w:rsid w:val="00FD0B4C"/>
    <w:rsid w:val="00FD746E"/>
    <w:rsid w:val="00FE1502"/>
    <w:rsid w:val="00FE2C91"/>
    <w:rsid w:val="00FE4012"/>
    <w:rsid w:val="00FE5747"/>
    <w:rsid w:val="00FF4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4451F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E4451F"/>
    <w:pPr>
      <w:keepNext/>
      <w:outlineLvl w:val="0"/>
    </w:pPr>
    <w:rPr>
      <w:rFonts w:ascii="Cambria" w:hAnsi="Cambria"/>
      <w:b/>
      <w:kern w:val="32"/>
      <w:sz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E4451F"/>
    <w:pPr>
      <w:keepNext/>
      <w:jc w:val="center"/>
      <w:outlineLvl w:val="1"/>
    </w:pPr>
    <w:rPr>
      <w:rFonts w:ascii="Cambria" w:hAnsi="Cambria"/>
      <w:b/>
      <w:i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F5297C"/>
    <w:rPr>
      <w:rFonts w:ascii="Cambria" w:hAnsi="Cambria" w:cs="Times New Roman"/>
      <w:b/>
      <w:kern w:val="32"/>
      <w:sz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F5297C"/>
    <w:rPr>
      <w:rFonts w:ascii="Cambria" w:hAnsi="Cambria" w:cs="Times New Roman"/>
      <w:b/>
      <w:i/>
      <w:sz w:val="28"/>
    </w:rPr>
  </w:style>
  <w:style w:type="paragraph" w:styleId="Intestazione">
    <w:name w:val="header"/>
    <w:basedOn w:val="Normale"/>
    <w:link w:val="IntestazioneCarattere"/>
    <w:uiPriority w:val="99"/>
    <w:rsid w:val="00F54D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F5297C"/>
    <w:rPr>
      <w:rFonts w:cs="Times New Roman"/>
      <w:sz w:val="20"/>
    </w:rPr>
  </w:style>
  <w:style w:type="paragraph" w:styleId="Pidipagina">
    <w:name w:val="footer"/>
    <w:basedOn w:val="Normale"/>
    <w:link w:val="PidipaginaCarattere"/>
    <w:uiPriority w:val="99"/>
    <w:rsid w:val="00F54D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F5297C"/>
    <w:rPr>
      <w:rFonts w:cs="Times New Roman"/>
      <w:sz w:val="20"/>
    </w:rPr>
  </w:style>
  <w:style w:type="character" w:styleId="Collegamentoipertestuale">
    <w:name w:val="Hyperlink"/>
    <w:basedOn w:val="Carpredefinitoparagrafo"/>
    <w:uiPriority w:val="99"/>
    <w:rsid w:val="00503F62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rsid w:val="00B013D2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rsid w:val="00D605B1"/>
    <w:rPr>
      <w:sz w:val="2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F5297C"/>
    <w:rPr>
      <w:rFonts w:cs="Times New Roman"/>
      <w:sz w:val="2"/>
    </w:rPr>
  </w:style>
  <w:style w:type="paragraph" w:customStyle="1" w:styleId="xxmsonormal">
    <w:name w:val="xxmsonormal"/>
    <w:basedOn w:val="Normale"/>
    <w:uiPriority w:val="99"/>
    <w:rsid w:val="00732957"/>
  </w:style>
  <w:style w:type="character" w:styleId="Enfasigrassetto">
    <w:name w:val="Strong"/>
    <w:basedOn w:val="Carpredefinitoparagrafo"/>
    <w:uiPriority w:val="22"/>
    <w:qFormat/>
    <w:rsid w:val="00732957"/>
    <w:rPr>
      <w:rFonts w:cs="Times New Roman"/>
      <w:b/>
    </w:rPr>
  </w:style>
  <w:style w:type="paragraph" w:customStyle="1" w:styleId="Default">
    <w:name w:val="Default"/>
    <w:uiPriority w:val="99"/>
    <w:rsid w:val="00484E85"/>
    <w:pPr>
      <w:autoSpaceDE w:val="0"/>
      <w:autoSpaceDN w:val="0"/>
      <w:adjustRightInd w:val="0"/>
    </w:pPr>
    <w:rPr>
      <w:rFonts w:ascii="Century" w:hAnsi="Century" w:cs="Century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E4451F"/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F5297C"/>
    <w:rPr>
      <w:rFonts w:cs="Times New Roman"/>
      <w:sz w:val="20"/>
    </w:rPr>
  </w:style>
  <w:style w:type="character" w:customStyle="1" w:styleId="field-content3">
    <w:name w:val="field-content3"/>
    <w:uiPriority w:val="99"/>
    <w:rsid w:val="00F85544"/>
  </w:style>
  <w:style w:type="character" w:customStyle="1" w:styleId="label-operatore-spettacolo2">
    <w:name w:val="label-operatore-spettacolo2"/>
    <w:uiPriority w:val="99"/>
    <w:rsid w:val="00F85544"/>
  </w:style>
  <w:style w:type="character" w:customStyle="1" w:styleId="views-field-tid-13">
    <w:name w:val="views-field-tid-13"/>
    <w:uiPriority w:val="99"/>
    <w:rsid w:val="00F85544"/>
  </w:style>
  <w:style w:type="paragraph" w:styleId="Corpodeltesto">
    <w:name w:val="Body Text"/>
    <w:basedOn w:val="Normale"/>
    <w:link w:val="CorpodeltestoCarattere"/>
    <w:uiPriority w:val="99"/>
    <w:rsid w:val="00E234F3"/>
    <w:pPr>
      <w:suppressAutoHyphens/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locked/>
    <w:rsid w:val="00F5297C"/>
    <w:rPr>
      <w:rFonts w:cs="Times New Roman"/>
      <w:sz w:val="20"/>
    </w:rPr>
  </w:style>
  <w:style w:type="paragraph" w:customStyle="1" w:styleId="Contenutotabella">
    <w:name w:val="Contenuto tabella"/>
    <w:basedOn w:val="Normale"/>
    <w:uiPriority w:val="99"/>
    <w:rsid w:val="00E234F3"/>
    <w:pPr>
      <w:suppressLineNumbers/>
      <w:suppressAutoHyphens/>
    </w:pPr>
    <w:rPr>
      <w:sz w:val="24"/>
      <w:szCs w:val="24"/>
      <w:lang w:eastAsia="ar-SA"/>
    </w:rPr>
  </w:style>
  <w:style w:type="character" w:styleId="Enfasicorsivo">
    <w:name w:val="Emphasis"/>
    <w:basedOn w:val="Carpredefinitoparagrafo"/>
    <w:uiPriority w:val="99"/>
    <w:qFormat/>
    <w:rsid w:val="00E234F3"/>
    <w:rPr>
      <w:rFonts w:cs="Times New Roman"/>
      <w:i/>
    </w:rPr>
  </w:style>
  <w:style w:type="paragraph" w:customStyle="1" w:styleId="post-desciption">
    <w:name w:val="post-desciption"/>
    <w:basedOn w:val="Normale"/>
    <w:uiPriority w:val="99"/>
    <w:rsid w:val="000F3D05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0F3D05"/>
  </w:style>
  <w:style w:type="paragraph" w:customStyle="1" w:styleId="imalignleft">
    <w:name w:val="imalign_left"/>
    <w:basedOn w:val="Normale"/>
    <w:uiPriority w:val="99"/>
    <w:rsid w:val="004D5518"/>
    <w:rPr>
      <w:sz w:val="24"/>
      <w:szCs w:val="24"/>
    </w:rPr>
  </w:style>
  <w:style w:type="character" w:customStyle="1" w:styleId="ff2fc0fs24">
    <w:name w:val="ff2 fc0 fs24"/>
    <w:uiPriority w:val="99"/>
    <w:rsid w:val="004D5518"/>
  </w:style>
  <w:style w:type="character" w:customStyle="1" w:styleId="ff2fc0fs10">
    <w:name w:val="ff2 fc0 fs10"/>
    <w:uiPriority w:val="99"/>
    <w:rsid w:val="004D5518"/>
  </w:style>
  <w:style w:type="character" w:customStyle="1" w:styleId="date-display-single">
    <w:name w:val="date-display-single"/>
    <w:basedOn w:val="Carpredefinitoparagrafo"/>
    <w:rsid w:val="002B35B0"/>
  </w:style>
  <w:style w:type="paragraph" w:styleId="Testonormale">
    <w:name w:val="Plain Text"/>
    <w:basedOn w:val="Normale"/>
    <w:link w:val="TestonormaleCarattere"/>
    <w:uiPriority w:val="99"/>
    <w:unhideWhenUsed/>
    <w:rsid w:val="009C164C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9C164C"/>
    <w:rPr>
      <w:rFonts w:ascii="Consolas" w:eastAsiaTheme="minorHAnsi" w:hAnsi="Consolas" w:cstheme="minorBidi"/>
      <w:sz w:val="21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810DE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33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33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332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32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332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33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28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33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52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99333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5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9933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93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</w:div>
            <w:div w:id="99333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33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.chiappa@carlofelice.it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hyperlink" Target="mailto:ufficio_stampa@carlofelic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inocchio\Dati%20applicazioni\Microsoft\Modelli\Carta%20intestata%20nuov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0F0F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nuova</Template>
  <TotalTime>0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Genova, 29 novembre 2011</vt:lpstr>
    </vt:vector>
  </TitlesOfParts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Genova, 29 novembre 2011</dc:title>
  <dc:creator>ginocchio</dc:creator>
  <cp:lastModifiedBy>fusco</cp:lastModifiedBy>
  <cp:revision>2</cp:revision>
  <cp:lastPrinted>2015-09-07T15:50:00Z</cp:lastPrinted>
  <dcterms:created xsi:type="dcterms:W3CDTF">2017-02-07T17:26:00Z</dcterms:created>
  <dcterms:modified xsi:type="dcterms:W3CDTF">2017-02-07T17:26:00Z</dcterms:modified>
</cp:coreProperties>
</file>