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14" w:rsidRDefault="000E6714" w:rsidP="00675CB8">
      <w:pPr>
        <w:jc w:val="center"/>
        <w:rPr>
          <w:rFonts w:ascii="Verdana" w:hAnsi="Verdana"/>
          <w:sz w:val="18"/>
          <w:szCs w:val="18"/>
        </w:rPr>
      </w:pPr>
    </w:p>
    <w:p w:rsidR="00E4451F" w:rsidRPr="0096188C" w:rsidRDefault="00675CB8" w:rsidP="00675CB8">
      <w:pPr>
        <w:jc w:val="center"/>
        <w:rPr>
          <w:rFonts w:ascii="Verdana" w:hAnsi="Verdana"/>
          <w:sz w:val="16"/>
          <w:szCs w:val="16"/>
        </w:rPr>
      </w:pPr>
      <w:r w:rsidRPr="0096188C">
        <w:rPr>
          <w:rFonts w:ascii="Verdana" w:hAnsi="Verdana"/>
          <w:sz w:val="16"/>
          <w:szCs w:val="16"/>
        </w:rPr>
        <w:t>COMUNICATO STAMPA</w:t>
      </w:r>
    </w:p>
    <w:p w:rsidR="00E4451F" w:rsidRPr="0096188C" w:rsidRDefault="00E4451F" w:rsidP="00BD4DFB">
      <w:pPr>
        <w:jc w:val="center"/>
        <w:rPr>
          <w:rFonts w:ascii="Verdana" w:hAnsi="Verdana"/>
          <w:sz w:val="16"/>
          <w:szCs w:val="16"/>
        </w:rPr>
      </w:pPr>
    </w:p>
    <w:p w:rsidR="00493E11" w:rsidRPr="0096188C" w:rsidRDefault="00510C95" w:rsidP="00510C95">
      <w:pPr>
        <w:jc w:val="center"/>
        <w:rPr>
          <w:rFonts w:ascii="Verdana" w:hAnsi="Verdana"/>
          <w:b/>
          <w:sz w:val="16"/>
          <w:szCs w:val="16"/>
        </w:rPr>
      </w:pPr>
      <w:r w:rsidRPr="0096188C">
        <w:rPr>
          <w:rFonts w:ascii="Verdana" w:hAnsi="Verdana"/>
          <w:b/>
          <w:sz w:val="16"/>
          <w:szCs w:val="16"/>
        </w:rPr>
        <w:t>Venerdì 12 gennaio 2018</w:t>
      </w:r>
      <w:r w:rsidR="00BD4DFB" w:rsidRPr="0096188C">
        <w:rPr>
          <w:rFonts w:ascii="Verdana" w:hAnsi="Verdana"/>
          <w:b/>
          <w:sz w:val="16"/>
          <w:szCs w:val="16"/>
        </w:rPr>
        <w:t xml:space="preserve"> Concerto </w:t>
      </w:r>
      <w:r w:rsidR="005668DE" w:rsidRPr="0096188C">
        <w:rPr>
          <w:rFonts w:ascii="Verdana" w:hAnsi="Verdana"/>
          <w:b/>
          <w:sz w:val="16"/>
          <w:szCs w:val="16"/>
        </w:rPr>
        <w:t>S</w:t>
      </w:r>
      <w:r w:rsidR="005F6D1C" w:rsidRPr="0096188C">
        <w:rPr>
          <w:rFonts w:ascii="Verdana" w:hAnsi="Verdana"/>
          <w:b/>
          <w:sz w:val="16"/>
          <w:szCs w:val="16"/>
        </w:rPr>
        <w:t>infonic</w:t>
      </w:r>
      <w:r w:rsidR="00B0147C" w:rsidRPr="0096188C">
        <w:rPr>
          <w:rFonts w:ascii="Verdana" w:hAnsi="Verdana"/>
          <w:b/>
          <w:sz w:val="16"/>
          <w:szCs w:val="16"/>
        </w:rPr>
        <w:t xml:space="preserve">o </w:t>
      </w:r>
    </w:p>
    <w:p w:rsidR="00BD4DFB" w:rsidRPr="0096188C" w:rsidRDefault="000E2E1C" w:rsidP="00BD4DFB">
      <w:pPr>
        <w:jc w:val="center"/>
        <w:rPr>
          <w:rFonts w:ascii="Verdana" w:hAnsi="Verdana"/>
          <w:b/>
          <w:sz w:val="16"/>
          <w:szCs w:val="16"/>
        </w:rPr>
      </w:pPr>
      <w:proofErr w:type="spellStart"/>
      <w:r w:rsidRPr="0096188C">
        <w:rPr>
          <w:rFonts w:ascii="Verdana" w:hAnsi="Verdana"/>
          <w:b/>
          <w:sz w:val="16"/>
          <w:szCs w:val="16"/>
        </w:rPr>
        <w:t>M°</w:t>
      </w:r>
      <w:proofErr w:type="spellEnd"/>
      <w:r w:rsidR="00BD4DFB" w:rsidRPr="0096188C">
        <w:rPr>
          <w:rFonts w:ascii="Verdana" w:hAnsi="Verdana"/>
          <w:b/>
          <w:sz w:val="16"/>
          <w:szCs w:val="16"/>
        </w:rPr>
        <w:t xml:space="preserve"> </w:t>
      </w:r>
      <w:r w:rsidR="00713287" w:rsidRPr="0096188C">
        <w:rPr>
          <w:rFonts w:ascii="Verdana" w:hAnsi="Verdana"/>
          <w:b/>
          <w:sz w:val="16"/>
          <w:szCs w:val="16"/>
        </w:rPr>
        <w:t xml:space="preserve">Andrea </w:t>
      </w:r>
      <w:proofErr w:type="spellStart"/>
      <w:r w:rsidR="00713287" w:rsidRPr="0096188C">
        <w:rPr>
          <w:rFonts w:ascii="Verdana" w:hAnsi="Verdana"/>
          <w:b/>
          <w:sz w:val="16"/>
          <w:szCs w:val="16"/>
        </w:rPr>
        <w:t>Battistoni</w:t>
      </w:r>
      <w:proofErr w:type="spellEnd"/>
    </w:p>
    <w:p w:rsidR="003B5CB2" w:rsidRPr="0096188C" w:rsidRDefault="003B5CB2" w:rsidP="003B5CB2">
      <w:pPr>
        <w:jc w:val="center"/>
        <w:rPr>
          <w:rFonts w:ascii="Verdana" w:hAnsi="Verdana"/>
          <w:sz w:val="16"/>
          <w:szCs w:val="16"/>
        </w:rPr>
      </w:pPr>
    </w:p>
    <w:p w:rsidR="003B5CB2" w:rsidRPr="0096188C" w:rsidRDefault="003B5CB2" w:rsidP="003B5CB2">
      <w:pPr>
        <w:jc w:val="center"/>
        <w:rPr>
          <w:rFonts w:ascii="Verdana" w:hAnsi="Verdana"/>
          <w:sz w:val="16"/>
          <w:szCs w:val="16"/>
        </w:rPr>
      </w:pPr>
    </w:p>
    <w:p w:rsidR="003C7422" w:rsidRPr="0096188C" w:rsidRDefault="00B0147C" w:rsidP="00855EDA">
      <w:pPr>
        <w:jc w:val="both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La</w:t>
      </w:r>
      <w:r w:rsidR="009F5CBF" w:rsidRPr="0096188C">
        <w:rPr>
          <w:rFonts w:ascii="Verdana" w:hAnsi="Verdana" w:cs="Arial"/>
          <w:sz w:val="16"/>
          <w:szCs w:val="16"/>
        </w:rPr>
        <w:t xml:space="preserve"> Stagione Sinfonica</w:t>
      </w:r>
      <w:r w:rsidR="00E741B8" w:rsidRPr="0096188C">
        <w:rPr>
          <w:rFonts w:ascii="Verdana" w:hAnsi="Verdana" w:cs="Arial"/>
          <w:sz w:val="16"/>
          <w:szCs w:val="16"/>
        </w:rPr>
        <w:t xml:space="preserve"> </w:t>
      </w:r>
      <w:r w:rsidR="0034327A" w:rsidRPr="0096188C">
        <w:rPr>
          <w:rFonts w:ascii="Verdana" w:hAnsi="Verdana" w:cs="Arial"/>
          <w:sz w:val="16"/>
          <w:szCs w:val="16"/>
        </w:rPr>
        <w:t xml:space="preserve">del </w:t>
      </w:r>
      <w:r w:rsidRPr="0096188C">
        <w:rPr>
          <w:rFonts w:ascii="Verdana" w:hAnsi="Verdana" w:cs="Arial"/>
          <w:sz w:val="16"/>
          <w:szCs w:val="16"/>
        </w:rPr>
        <w:t xml:space="preserve">Teatro Carlo Felice prosegue </w:t>
      </w:r>
      <w:r w:rsidR="00510C95" w:rsidRPr="0096188C">
        <w:rPr>
          <w:rFonts w:ascii="Verdana" w:hAnsi="Verdana" w:cs="Arial"/>
          <w:b/>
          <w:sz w:val="16"/>
          <w:szCs w:val="16"/>
        </w:rPr>
        <w:t>Venerdì 12 gennaio</w:t>
      </w:r>
      <w:r w:rsidRPr="0096188C">
        <w:rPr>
          <w:rFonts w:ascii="Verdana" w:hAnsi="Verdana" w:cs="Arial"/>
          <w:sz w:val="16"/>
          <w:szCs w:val="16"/>
        </w:rPr>
        <w:t xml:space="preserve">, alle </w:t>
      </w:r>
      <w:r w:rsidRPr="0096188C">
        <w:rPr>
          <w:rFonts w:ascii="Verdana" w:hAnsi="Verdana" w:cs="Arial"/>
          <w:b/>
          <w:sz w:val="16"/>
          <w:szCs w:val="16"/>
        </w:rPr>
        <w:t>ore 20.30</w:t>
      </w:r>
      <w:r w:rsidRPr="0096188C">
        <w:rPr>
          <w:rFonts w:ascii="Verdana" w:hAnsi="Verdana" w:cs="Arial"/>
          <w:sz w:val="16"/>
          <w:szCs w:val="16"/>
        </w:rPr>
        <w:t xml:space="preserve">, </w:t>
      </w:r>
      <w:r w:rsidR="00E741B8" w:rsidRPr="0096188C">
        <w:rPr>
          <w:rFonts w:ascii="Verdana" w:hAnsi="Verdana" w:cs="Arial"/>
          <w:sz w:val="16"/>
          <w:szCs w:val="16"/>
        </w:rPr>
        <w:t xml:space="preserve">con </w:t>
      </w:r>
      <w:r w:rsidR="000E2E1C" w:rsidRPr="0096188C">
        <w:rPr>
          <w:rFonts w:ascii="Verdana" w:hAnsi="Verdana" w:cs="Arial"/>
          <w:sz w:val="16"/>
          <w:szCs w:val="16"/>
        </w:rPr>
        <w:t xml:space="preserve">il </w:t>
      </w:r>
      <w:r w:rsidR="00510C95" w:rsidRPr="0096188C">
        <w:rPr>
          <w:rFonts w:ascii="Verdana" w:hAnsi="Verdana" w:cs="Arial"/>
          <w:sz w:val="16"/>
          <w:szCs w:val="16"/>
        </w:rPr>
        <w:t>settimo</w:t>
      </w:r>
      <w:r w:rsidR="00E741B8" w:rsidRPr="0096188C">
        <w:rPr>
          <w:rFonts w:ascii="Verdana" w:hAnsi="Verdana" w:cs="Arial"/>
          <w:sz w:val="16"/>
          <w:szCs w:val="16"/>
        </w:rPr>
        <w:t xml:space="preserve"> concerto</w:t>
      </w:r>
      <w:r w:rsidR="00510C95" w:rsidRPr="0096188C">
        <w:rPr>
          <w:rFonts w:ascii="Verdana" w:hAnsi="Verdana" w:cs="Arial"/>
          <w:sz w:val="16"/>
          <w:szCs w:val="16"/>
        </w:rPr>
        <w:t xml:space="preserve"> sinfonico</w:t>
      </w:r>
      <w:r w:rsidR="002265CB" w:rsidRPr="0096188C">
        <w:rPr>
          <w:rFonts w:ascii="Verdana" w:hAnsi="Verdana" w:cs="Arial"/>
          <w:sz w:val="16"/>
          <w:szCs w:val="16"/>
        </w:rPr>
        <w:t>, in cui ritroviamo</w:t>
      </w:r>
      <w:r w:rsidR="00E44FC1" w:rsidRPr="0096188C">
        <w:rPr>
          <w:rFonts w:ascii="Verdana" w:hAnsi="Verdana" w:cs="Arial"/>
          <w:sz w:val="16"/>
          <w:szCs w:val="16"/>
        </w:rPr>
        <w:t xml:space="preserve"> sul podio</w:t>
      </w:r>
      <w:r w:rsidR="002265CB" w:rsidRPr="0096188C">
        <w:rPr>
          <w:rFonts w:ascii="Verdana" w:hAnsi="Verdana" w:cs="Arial"/>
          <w:sz w:val="16"/>
          <w:szCs w:val="16"/>
        </w:rPr>
        <w:t>,</w:t>
      </w:r>
      <w:r w:rsidR="000E2E1C" w:rsidRPr="0096188C">
        <w:rPr>
          <w:rFonts w:ascii="Verdana" w:hAnsi="Verdana" w:cs="Arial"/>
          <w:sz w:val="16"/>
          <w:szCs w:val="16"/>
        </w:rPr>
        <w:t xml:space="preserve"> </w:t>
      </w:r>
      <w:r w:rsidR="00F55CE4" w:rsidRPr="0096188C">
        <w:rPr>
          <w:rFonts w:ascii="Verdana" w:hAnsi="Verdana" w:cs="Arial"/>
          <w:sz w:val="16"/>
          <w:szCs w:val="16"/>
        </w:rPr>
        <w:t>a dirigere</w:t>
      </w:r>
      <w:r w:rsidR="00CE4005" w:rsidRPr="0096188C">
        <w:rPr>
          <w:rFonts w:ascii="Verdana" w:hAnsi="Verdana"/>
          <w:color w:val="000000"/>
          <w:sz w:val="16"/>
          <w:szCs w:val="16"/>
        </w:rPr>
        <w:t xml:space="preserve"> </w:t>
      </w:r>
      <w:r w:rsidR="00CE4005" w:rsidRPr="0096188C">
        <w:rPr>
          <w:rFonts w:ascii="Verdana" w:hAnsi="Verdana" w:cs="Arial"/>
          <w:sz w:val="16"/>
          <w:szCs w:val="16"/>
        </w:rPr>
        <w:t>l’Orchestra del Teatro Carlo Felice</w:t>
      </w:r>
      <w:r w:rsidR="002265CB" w:rsidRPr="0096188C">
        <w:rPr>
          <w:rFonts w:ascii="Verdana" w:hAnsi="Verdana" w:cs="Arial"/>
          <w:sz w:val="16"/>
          <w:szCs w:val="16"/>
        </w:rPr>
        <w:t>,</w:t>
      </w:r>
      <w:r w:rsidR="000E2E1C" w:rsidRPr="0096188C">
        <w:rPr>
          <w:rFonts w:ascii="Verdana" w:hAnsi="Verdana" w:cs="Arial"/>
          <w:sz w:val="16"/>
          <w:szCs w:val="16"/>
        </w:rPr>
        <w:t xml:space="preserve"> </w:t>
      </w:r>
      <w:r w:rsidR="000E2E1C" w:rsidRPr="0096188C">
        <w:rPr>
          <w:rFonts w:ascii="Verdana" w:hAnsi="Verdana" w:cs="Arial"/>
          <w:b/>
          <w:sz w:val="16"/>
          <w:szCs w:val="16"/>
        </w:rPr>
        <w:t xml:space="preserve">Andrea </w:t>
      </w:r>
      <w:proofErr w:type="spellStart"/>
      <w:r w:rsidR="000E2E1C" w:rsidRPr="0096188C">
        <w:rPr>
          <w:rFonts w:ascii="Verdana" w:hAnsi="Verdana" w:cs="Arial"/>
          <w:b/>
          <w:sz w:val="16"/>
          <w:szCs w:val="16"/>
        </w:rPr>
        <w:t>Battistoni</w:t>
      </w:r>
      <w:proofErr w:type="spellEnd"/>
      <w:r w:rsidR="00FD6AAE" w:rsidRPr="0096188C">
        <w:rPr>
          <w:rFonts w:ascii="Verdana" w:hAnsi="Verdana" w:cs="Arial"/>
          <w:sz w:val="16"/>
          <w:szCs w:val="16"/>
        </w:rPr>
        <w:t xml:space="preserve">, </w:t>
      </w:r>
      <w:r w:rsidR="002978A2" w:rsidRPr="0096188C">
        <w:rPr>
          <w:rFonts w:ascii="Verdana" w:hAnsi="Verdana" w:cs="Arial"/>
          <w:sz w:val="16"/>
          <w:szCs w:val="16"/>
        </w:rPr>
        <w:t>parallelamente</w:t>
      </w:r>
      <w:r w:rsidR="00E13B89" w:rsidRPr="0096188C">
        <w:rPr>
          <w:rFonts w:ascii="Verdana" w:hAnsi="Verdana" w:cs="Arial"/>
          <w:sz w:val="16"/>
          <w:szCs w:val="16"/>
        </w:rPr>
        <w:t xml:space="preserve"> </w:t>
      </w:r>
      <w:r w:rsidR="00510C95" w:rsidRPr="0096188C">
        <w:rPr>
          <w:rFonts w:ascii="Verdana" w:hAnsi="Verdana" w:cs="Arial"/>
          <w:sz w:val="16"/>
          <w:szCs w:val="16"/>
        </w:rPr>
        <w:t>impegnato nelle prove d</w:t>
      </w:r>
      <w:r w:rsidR="00FD6AAE" w:rsidRPr="0096188C">
        <w:rPr>
          <w:rFonts w:ascii="Verdana" w:hAnsi="Verdana" w:cs="Arial"/>
          <w:sz w:val="16"/>
          <w:szCs w:val="16"/>
        </w:rPr>
        <w:t>ella direzione d</w:t>
      </w:r>
      <w:r w:rsidR="00510C95" w:rsidRPr="0096188C">
        <w:rPr>
          <w:rFonts w:ascii="Verdana" w:hAnsi="Verdana" w:cs="Arial"/>
          <w:sz w:val="16"/>
          <w:szCs w:val="16"/>
        </w:rPr>
        <w:t>i</w:t>
      </w:r>
      <w:r w:rsidR="00FD6AAE" w:rsidRPr="0096188C">
        <w:rPr>
          <w:rFonts w:ascii="Verdana" w:hAnsi="Verdana" w:cs="Arial"/>
          <w:sz w:val="16"/>
          <w:szCs w:val="16"/>
        </w:rPr>
        <w:t xml:space="preserve"> </w:t>
      </w:r>
      <w:r w:rsidR="00510C95" w:rsidRPr="0096188C">
        <w:rPr>
          <w:rFonts w:ascii="Verdana" w:hAnsi="Verdana" w:cs="Arial"/>
          <w:i/>
          <w:sz w:val="16"/>
          <w:szCs w:val="16"/>
        </w:rPr>
        <w:t xml:space="preserve">Norma </w:t>
      </w:r>
      <w:r w:rsidR="00510C95" w:rsidRPr="0096188C">
        <w:rPr>
          <w:rFonts w:ascii="Verdana" w:hAnsi="Verdana" w:cs="Arial"/>
          <w:sz w:val="16"/>
          <w:szCs w:val="16"/>
        </w:rPr>
        <w:t>che debutterà il 24 gennaio.</w:t>
      </w:r>
      <w:r w:rsidR="0034327A" w:rsidRPr="0096188C">
        <w:rPr>
          <w:rFonts w:ascii="Verdana" w:hAnsi="Verdana" w:cs="Arial"/>
          <w:sz w:val="16"/>
          <w:szCs w:val="16"/>
        </w:rPr>
        <w:t xml:space="preserve"> </w:t>
      </w:r>
      <w:r w:rsidRPr="0096188C">
        <w:rPr>
          <w:rFonts w:ascii="Verdana" w:hAnsi="Verdana" w:cs="Arial"/>
          <w:sz w:val="16"/>
          <w:szCs w:val="16"/>
        </w:rPr>
        <w:t>C</w:t>
      </w:r>
      <w:r w:rsidR="00C76056" w:rsidRPr="0096188C">
        <w:rPr>
          <w:rFonts w:ascii="Verdana" w:hAnsi="Verdana" w:cs="Arial"/>
          <w:sz w:val="16"/>
          <w:szCs w:val="16"/>
        </w:rPr>
        <w:t>onsiderato uno dei più talentuosi e coinvolgenti tra i giovani direttori del panorama internazionale,</w:t>
      </w:r>
      <w:r w:rsidR="002C1B5D" w:rsidRPr="0096188C">
        <w:rPr>
          <w:rFonts w:ascii="Verdana" w:hAnsi="Verdana" w:cs="Arial"/>
          <w:sz w:val="16"/>
          <w:szCs w:val="16"/>
        </w:rPr>
        <w:t xml:space="preserve"> </w:t>
      </w:r>
      <w:r w:rsidR="00F55CE4" w:rsidRPr="0096188C">
        <w:rPr>
          <w:rFonts w:ascii="Verdana" w:hAnsi="Verdana" w:cs="Arial"/>
          <w:sz w:val="16"/>
          <w:szCs w:val="16"/>
        </w:rPr>
        <w:t xml:space="preserve">dopo essere stato </w:t>
      </w:r>
      <w:r w:rsidR="00F55CE4" w:rsidRPr="0096188C">
        <w:rPr>
          <w:rFonts w:ascii="Verdana" w:hAnsi="Verdana"/>
          <w:color w:val="000000"/>
          <w:sz w:val="16"/>
          <w:szCs w:val="16"/>
        </w:rPr>
        <w:t xml:space="preserve">nominato </w:t>
      </w:r>
      <w:r w:rsidR="002265CB" w:rsidRPr="0096188C">
        <w:rPr>
          <w:rFonts w:ascii="Verdana" w:hAnsi="Verdana"/>
          <w:color w:val="000000"/>
          <w:sz w:val="16"/>
          <w:szCs w:val="16"/>
        </w:rPr>
        <w:t>Direttore Principale dell’</w:t>
      </w:r>
      <w:r w:rsidR="00F55CE4" w:rsidRPr="0096188C">
        <w:rPr>
          <w:rFonts w:ascii="Verdana" w:hAnsi="Verdana"/>
          <w:color w:val="000000"/>
          <w:sz w:val="16"/>
          <w:szCs w:val="16"/>
        </w:rPr>
        <w:t>Orchestra Filarmonica di Tokyo</w:t>
      </w:r>
      <w:r w:rsidR="002265CB" w:rsidRPr="0096188C">
        <w:rPr>
          <w:rFonts w:ascii="Verdana" w:hAnsi="Verdana"/>
          <w:color w:val="000000"/>
          <w:sz w:val="16"/>
          <w:szCs w:val="16"/>
        </w:rPr>
        <w:t>,</w:t>
      </w:r>
      <w:r w:rsidR="0034327A" w:rsidRPr="0096188C">
        <w:rPr>
          <w:rFonts w:ascii="Verdana" w:hAnsi="Verdana"/>
          <w:color w:val="000000"/>
          <w:sz w:val="16"/>
          <w:szCs w:val="16"/>
        </w:rPr>
        <w:t xml:space="preserve"> </w:t>
      </w:r>
      <w:proofErr w:type="spellStart"/>
      <w:r w:rsidR="0034327A" w:rsidRPr="0096188C">
        <w:rPr>
          <w:rFonts w:ascii="Verdana" w:hAnsi="Verdana"/>
          <w:color w:val="000000"/>
          <w:sz w:val="16"/>
          <w:szCs w:val="16"/>
        </w:rPr>
        <w:t>Battistoni</w:t>
      </w:r>
      <w:proofErr w:type="spellEnd"/>
      <w:r w:rsidR="00C76056" w:rsidRPr="0096188C">
        <w:rPr>
          <w:rFonts w:ascii="Verdana" w:hAnsi="Verdana"/>
          <w:color w:val="000000"/>
          <w:sz w:val="16"/>
          <w:szCs w:val="16"/>
        </w:rPr>
        <w:t xml:space="preserve"> è </w:t>
      </w:r>
      <w:r w:rsidR="002978A2" w:rsidRPr="0096188C">
        <w:rPr>
          <w:rFonts w:ascii="Verdana" w:hAnsi="Verdana"/>
          <w:color w:val="000000"/>
          <w:sz w:val="16"/>
          <w:szCs w:val="16"/>
        </w:rPr>
        <w:t>ora</w:t>
      </w:r>
      <w:r w:rsidR="00C76056" w:rsidRPr="0096188C">
        <w:rPr>
          <w:rFonts w:ascii="Verdana" w:hAnsi="Verdana" w:cs="Arial"/>
          <w:sz w:val="16"/>
          <w:szCs w:val="16"/>
        </w:rPr>
        <w:t xml:space="preserve"> </w:t>
      </w:r>
      <w:r w:rsidRPr="0096188C">
        <w:rPr>
          <w:rFonts w:ascii="Verdana" w:hAnsi="Verdana"/>
          <w:color w:val="000000"/>
          <w:sz w:val="16"/>
          <w:szCs w:val="16"/>
        </w:rPr>
        <w:t>anche</w:t>
      </w:r>
      <w:r w:rsidRPr="0096188C">
        <w:rPr>
          <w:rFonts w:ascii="Verdana" w:hAnsi="Verdana" w:cs="Arial"/>
          <w:sz w:val="16"/>
          <w:szCs w:val="16"/>
        </w:rPr>
        <w:t xml:space="preserve"> </w:t>
      </w:r>
      <w:r w:rsidR="00764F83" w:rsidRPr="0096188C">
        <w:rPr>
          <w:rFonts w:ascii="Verdana" w:hAnsi="Verdana" w:cs="Arial"/>
          <w:sz w:val="16"/>
          <w:szCs w:val="16"/>
        </w:rPr>
        <w:t>D</w:t>
      </w:r>
      <w:r w:rsidR="00C76056" w:rsidRPr="0096188C">
        <w:rPr>
          <w:rFonts w:ascii="Verdana" w:hAnsi="Verdana" w:cs="Arial"/>
          <w:sz w:val="16"/>
          <w:szCs w:val="16"/>
        </w:rPr>
        <w:t xml:space="preserve">irettore </w:t>
      </w:r>
      <w:r w:rsidR="00764F83" w:rsidRPr="0096188C">
        <w:rPr>
          <w:rFonts w:ascii="Verdana" w:hAnsi="Verdana" w:cs="Arial"/>
          <w:sz w:val="16"/>
          <w:szCs w:val="16"/>
        </w:rPr>
        <w:t>P</w:t>
      </w:r>
      <w:r w:rsidR="00C76056" w:rsidRPr="0096188C">
        <w:rPr>
          <w:rFonts w:ascii="Verdana" w:hAnsi="Verdana" w:cs="Arial"/>
          <w:sz w:val="16"/>
          <w:szCs w:val="16"/>
        </w:rPr>
        <w:t>rincipale del Teatro Carlo Felice</w:t>
      </w:r>
      <w:r w:rsidRPr="0096188C">
        <w:rPr>
          <w:rFonts w:ascii="Verdana" w:hAnsi="Verdana" w:cs="Arial"/>
          <w:sz w:val="16"/>
          <w:szCs w:val="16"/>
        </w:rPr>
        <w:t>.</w:t>
      </w:r>
      <w:r w:rsidR="003B5CB2" w:rsidRPr="0096188C">
        <w:rPr>
          <w:rFonts w:ascii="Verdana" w:hAnsi="Verdana" w:cs="Arial"/>
          <w:sz w:val="16"/>
          <w:szCs w:val="16"/>
        </w:rPr>
        <w:t xml:space="preserve"> </w:t>
      </w:r>
    </w:p>
    <w:p w:rsidR="00AC6201" w:rsidRPr="0096188C" w:rsidRDefault="003227BC" w:rsidP="00855EDA">
      <w:pPr>
        <w:jc w:val="both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In programma musiche che spaziano dagli anni ‘ 20 del ‘900 fino ai giorni nostri</w:t>
      </w:r>
      <w:r w:rsidR="009265CC" w:rsidRPr="0096188C">
        <w:rPr>
          <w:rFonts w:ascii="Verdana" w:hAnsi="Verdana" w:cs="Arial"/>
          <w:sz w:val="16"/>
          <w:szCs w:val="16"/>
        </w:rPr>
        <w:t>, in</w:t>
      </w:r>
      <w:r w:rsidR="0034327A" w:rsidRPr="0096188C">
        <w:rPr>
          <w:rFonts w:ascii="Verdana" w:hAnsi="Verdana"/>
          <w:sz w:val="16"/>
          <w:szCs w:val="16"/>
        </w:rPr>
        <w:t xml:space="preserve"> apertura di serata</w:t>
      </w:r>
      <w:r w:rsidR="003C7422" w:rsidRPr="0096188C">
        <w:rPr>
          <w:rFonts w:ascii="Verdana" w:hAnsi="Verdana"/>
          <w:sz w:val="16"/>
          <w:szCs w:val="16"/>
        </w:rPr>
        <w:t xml:space="preserve"> </w:t>
      </w:r>
      <w:r w:rsidR="0034327A" w:rsidRPr="0096188C">
        <w:rPr>
          <w:rFonts w:ascii="Verdana" w:hAnsi="Verdana"/>
          <w:sz w:val="16"/>
          <w:szCs w:val="16"/>
        </w:rPr>
        <w:t xml:space="preserve">potremo </w:t>
      </w:r>
      <w:r w:rsidR="00A31B4A" w:rsidRPr="0096188C">
        <w:rPr>
          <w:rFonts w:ascii="Verdana" w:hAnsi="Verdana"/>
          <w:sz w:val="16"/>
          <w:szCs w:val="16"/>
        </w:rPr>
        <w:t xml:space="preserve">ascoltare il </w:t>
      </w:r>
      <w:r w:rsidR="00A94E8E" w:rsidRPr="0096188C">
        <w:rPr>
          <w:rFonts w:ascii="Verdana" w:hAnsi="Verdana" w:cs="Arial"/>
          <w:i/>
          <w:sz w:val="16"/>
          <w:szCs w:val="16"/>
        </w:rPr>
        <w:t>Concerto per flauto</w:t>
      </w:r>
      <w:r w:rsidR="00D53BE0" w:rsidRPr="0096188C">
        <w:rPr>
          <w:rFonts w:ascii="Verdana" w:hAnsi="Verdana" w:cs="Arial"/>
          <w:i/>
          <w:sz w:val="16"/>
          <w:szCs w:val="16"/>
        </w:rPr>
        <w:t xml:space="preserve"> di </w:t>
      </w:r>
      <w:r w:rsidR="00D53BE0" w:rsidRPr="0096188C">
        <w:rPr>
          <w:rFonts w:ascii="Verdana" w:hAnsi="Verdana" w:cs="Arial"/>
          <w:b/>
          <w:sz w:val="16"/>
          <w:szCs w:val="16"/>
        </w:rPr>
        <w:t xml:space="preserve">Jacques </w:t>
      </w:r>
      <w:proofErr w:type="spellStart"/>
      <w:r w:rsidR="00D53BE0" w:rsidRPr="0096188C">
        <w:rPr>
          <w:rFonts w:ascii="Verdana" w:hAnsi="Verdana" w:cs="Arial"/>
          <w:b/>
          <w:sz w:val="16"/>
          <w:szCs w:val="16"/>
        </w:rPr>
        <w:t>Ibert</w:t>
      </w:r>
      <w:proofErr w:type="spellEnd"/>
      <w:r w:rsidR="00D53BE0" w:rsidRPr="0096188C">
        <w:rPr>
          <w:rFonts w:ascii="Verdana" w:hAnsi="Verdana" w:cs="Arial"/>
          <w:b/>
          <w:sz w:val="16"/>
          <w:szCs w:val="16"/>
        </w:rPr>
        <w:t xml:space="preserve"> </w:t>
      </w:r>
      <w:r w:rsidR="00D53BE0" w:rsidRPr="0096188C">
        <w:rPr>
          <w:rFonts w:ascii="Verdana" w:hAnsi="Verdana" w:cs="Arial"/>
          <w:sz w:val="16"/>
          <w:szCs w:val="16"/>
        </w:rPr>
        <w:t>eseguito per la prima volta nel febbraio del 1934 che con i suoi movimenti ci riporta nella Parigi degli anni 30</w:t>
      </w:r>
      <w:r w:rsidR="00AC6201" w:rsidRPr="0096188C">
        <w:rPr>
          <w:rFonts w:ascii="Verdana" w:hAnsi="Verdana" w:cs="Arial"/>
          <w:sz w:val="16"/>
          <w:szCs w:val="16"/>
        </w:rPr>
        <w:t>,</w:t>
      </w:r>
      <w:r w:rsidR="00D53BE0" w:rsidRPr="0096188C">
        <w:rPr>
          <w:rFonts w:ascii="Verdana" w:hAnsi="Verdana" w:cs="Arial"/>
          <w:sz w:val="16"/>
          <w:szCs w:val="16"/>
        </w:rPr>
        <w:t xml:space="preserve"> </w:t>
      </w:r>
      <w:r w:rsidR="00AC6201" w:rsidRPr="0096188C">
        <w:rPr>
          <w:rFonts w:ascii="Verdana" w:hAnsi="Verdana" w:cs="Arial"/>
          <w:sz w:val="16"/>
          <w:szCs w:val="16"/>
        </w:rPr>
        <w:t>s</w:t>
      </w:r>
      <w:r w:rsidR="00EA05B4" w:rsidRPr="0096188C">
        <w:rPr>
          <w:rFonts w:ascii="Verdana" w:hAnsi="Verdana" w:cs="Arial"/>
          <w:sz w:val="16"/>
          <w:szCs w:val="16"/>
        </w:rPr>
        <w:t>olista al f</w:t>
      </w:r>
      <w:r w:rsidR="00C74AD4" w:rsidRPr="0096188C">
        <w:rPr>
          <w:rFonts w:ascii="Verdana" w:hAnsi="Verdana" w:cs="Arial"/>
          <w:sz w:val="16"/>
          <w:szCs w:val="16"/>
        </w:rPr>
        <w:t>lauto</w:t>
      </w:r>
      <w:r w:rsidR="00B13DA6" w:rsidRPr="0096188C">
        <w:rPr>
          <w:rFonts w:ascii="Verdana" w:hAnsi="Verdana" w:cs="Arial"/>
          <w:sz w:val="16"/>
          <w:szCs w:val="16"/>
        </w:rPr>
        <w:t xml:space="preserve"> </w:t>
      </w:r>
      <w:r w:rsidR="00C74AD4" w:rsidRPr="0096188C">
        <w:rPr>
          <w:rFonts w:ascii="Verdana" w:hAnsi="Verdana" w:cs="Arial"/>
          <w:b/>
          <w:sz w:val="16"/>
          <w:szCs w:val="16"/>
        </w:rPr>
        <w:t xml:space="preserve">Francesco </w:t>
      </w:r>
      <w:proofErr w:type="spellStart"/>
      <w:r w:rsidR="00C74AD4" w:rsidRPr="0096188C">
        <w:rPr>
          <w:rFonts w:ascii="Verdana" w:hAnsi="Verdana" w:cs="Arial"/>
          <w:b/>
          <w:sz w:val="16"/>
          <w:szCs w:val="16"/>
        </w:rPr>
        <w:t>Loi</w:t>
      </w:r>
      <w:proofErr w:type="spellEnd"/>
      <w:r w:rsidR="00C74AD4" w:rsidRPr="0096188C">
        <w:rPr>
          <w:rFonts w:ascii="Verdana" w:hAnsi="Verdana" w:cs="Arial"/>
          <w:b/>
          <w:sz w:val="16"/>
          <w:szCs w:val="16"/>
        </w:rPr>
        <w:t xml:space="preserve"> </w:t>
      </w:r>
      <w:r w:rsidR="00855EDA" w:rsidRPr="0096188C">
        <w:rPr>
          <w:rFonts w:ascii="Verdana" w:hAnsi="Verdana" w:cs="Arial"/>
          <w:sz w:val="16"/>
          <w:szCs w:val="16"/>
        </w:rPr>
        <w:t>, primo flauto dell’Orchestra del Teatro Carlo Felice</w:t>
      </w:r>
      <w:r w:rsidR="00240701" w:rsidRPr="0096188C">
        <w:rPr>
          <w:rFonts w:ascii="Verdana" w:hAnsi="Verdana" w:cs="Arial"/>
          <w:sz w:val="16"/>
          <w:szCs w:val="16"/>
        </w:rPr>
        <w:t>; s</w:t>
      </w:r>
      <w:r w:rsidR="00D53BE0" w:rsidRPr="0096188C">
        <w:rPr>
          <w:rFonts w:ascii="Verdana" w:hAnsi="Verdana" w:cs="Arial"/>
          <w:sz w:val="16"/>
          <w:szCs w:val="16"/>
        </w:rPr>
        <w:t>eguirà</w:t>
      </w:r>
      <w:r w:rsidR="00D53BE0" w:rsidRPr="0096188C">
        <w:rPr>
          <w:rFonts w:ascii="Verdana" w:hAnsi="Verdana" w:cs="Arial"/>
          <w:i/>
          <w:sz w:val="16"/>
          <w:szCs w:val="16"/>
        </w:rPr>
        <w:t xml:space="preserve"> Le </w:t>
      </w:r>
      <w:proofErr w:type="spellStart"/>
      <w:r w:rsidR="00D53BE0" w:rsidRPr="0096188C">
        <w:rPr>
          <w:rFonts w:ascii="Verdana" w:hAnsi="Verdana" w:cs="Arial"/>
          <w:i/>
          <w:sz w:val="16"/>
          <w:szCs w:val="16"/>
        </w:rPr>
        <w:t>boeuf</w:t>
      </w:r>
      <w:proofErr w:type="spellEnd"/>
      <w:r w:rsidR="00D53BE0" w:rsidRPr="0096188C">
        <w:rPr>
          <w:rFonts w:ascii="Verdana" w:hAnsi="Verdana" w:cs="Arial"/>
          <w:i/>
          <w:sz w:val="16"/>
          <w:szCs w:val="16"/>
        </w:rPr>
        <w:t xml:space="preserve"> </w:t>
      </w:r>
      <w:proofErr w:type="spellStart"/>
      <w:r w:rsidR="00D53BE0" w:rsidRPr="0096188C">
        <w:rPr>
          <w:rFonts w:ascii="Verdana" w:hAnsi="Verdana" w:cs="Arial"/>
          <w:i/>
          <w:sz w:val="16"/>
          <w:szCs w:val="16"/>
        </w:rPr>
        <w:t>sur</w:t>
      </w:r>
      <w:proofErr w:type="spellEnd"/>
      <w:r w:rsidR="00D53BE0" w:rsidRPr="0096188C">
        <w:rPr>
          <w:rFonts w:ascii="Verdana" w:hAnsi="Verdana" w:cs="Arial"/>
          <w:i/>
          <w:sz w:val="16"/>
          <w:szCs w:val="16"/>
        </w:rPr>
        <w:t xml:space="preserve"> le </w:t>
      </w:r>
      <w:proofErr w:type="spellStart"/>
      <w:r w:rsidR="00D53BE0" w:rsidRPr="0096188C">
        <w:rPr>
          <w:rFonts w:ascii="Verdana" w:hAnsi="Verdana" w:cs="Arial"/>
          <w:i/>
          <w:sz w:val="16"/>
          <w:szCs w:val="16"/>
        </w:rPr>
        <w:t>toit</w:t>
      </w:r>
      <w:proofErr w:type="spellEnd"/>
      <w:r w:rsidR="00D53BE0" w:rsidRPr="0096188C">
        <w:rPr>
          <w:rFonts w:ascii="Verdana" w:hAnsi="Verdana" w:cs="Arial"/>
          <w:i/>
          <w:sz w:val="16"/>
          <w:szCs w:val="16"/>
        </w:rPr>
        <w:t xml:space="preserve"> di </w:t>
      </w:r>
      <w:r w:rsidR="00D53BE0" w:rsidRPr="0096188C">
        <w:rPr>
          <w:rFonts w:ascii="Verdana" w:hAnsi="Verdana" w:cs="Arial"/>
          <w:b/>
          <w:i/>
          <w:sz w:val="16"/>
          <w:szCs w:val="16"/>
        </w:rPr>
        <w:t xml:space="preserve"> </w:t>
      </w:r>
      <w:proofErr w:type="spellStart"/>
      <w:r w:rsidR="00A94E8E" w:rsidRPr="0096188C">
        <w:rPr>
          <w:rFonts w:ascii="Verdana" w:hAnsi="Verdana" w:cs="Arial"/>
          <w:b/>
          <w:sz w:val="16"/>
          <w:szCs w:val="16"/>
        </w:rPr>
        <w:t>Darius</w:t>
      </w:r>
      <w:proofErr w:type="spellEnd"/>
      <w:r w:rsidR="00A94E8E" w:rsidRPr="0096188C">
        <w:rPr>
          <w:rFonts w:ascii="Verdana" w:hAnsi="Verdana" w:cs="Arial"/>
          <w:b/>
          <w:sz w:val="16"/>
          <w:szCs w:val="16"/>
        </w:rPr>
        <w:t xml:space="preserve"> </w:t>
      </w:r>
      <w:proofErr w:type="spellStart"/>
      <w:r w:rsidR="00A94E8E" w:rsidRPr="0096188C">
        <w:rPr>
          <w:rFonts w:ascii="Verdana" w:hAnsi="Verdana" w:cs="Arial"/>
          <w:b/>
          <w:sz w:val="16"/>
          <w:szCs w:val="16"/>
        </w:rPr>
        <w:t>Milhaud</w:t>
      </w:r>
      <w:proofErr w:type="spellEnd"/>
      <w:r w:rsidR="00D53BE0" w:rsidRPr="0096188C">
        <w:rPr>
          <w:rFonts w:ascii="Verdana" w:hAnsi="Verdana" w:cs="Arial"/>
          <w:b/>
          <w:sz w:val="16"/>
          <w:szCs w:val="16"/>
        </w:rPr>
        <w:t xml:space="preserve"> </w:t>
      </w:r>
      <w:r w:rsidR="00D53BE0" w:rsidRPr="0096188C">
        <w:rPr>
          <w:rFonts w:ascii="Verdana" w:hAnsi="Verdana" w:cs="Arial"/>
          <w:sz w:val="16"/>
          <w:szCs w:val="16"/>
        </w:rPr>
        <w:t>basata su temi popolari sudamericani, in particolare brasiliani</w:t>
      </w:r>
      <w:r w:rsidR="00AC6201" w:rsidRPr="0096188C">
        <w:rPr>
          <w:rFonts w:ascii="Verdana" w:hAnsi="Verdana" w:cs="Arial"/>
          <w:sz w:val="16"/>
          <w:szCs w:val="16"/>
        </w:rPr>
        <w:t>,</w:t>
      </w:r>
      <w:r w:rsidR="00D53BE0" w:rsidRPr="0096188C">
        <w:rPr>
          <w:rFonts w:ascii="Verdana" w:hAnsi="Verdana" w:cs="Arial"/>
          <w:sz w:val="16"/>
          <w:szCs w:val="16"/>
        </w:rPr>
        <w:t xml:space="preserve"> con una forte base ritmica di grande impatto emotivo.</w:t>
      </w:r>
      <w:r w:rsidR="00D53BE0" w:rsidRPr="0096188C">
        <w:rPr>
          <w:rFonts w:ascii="Verdana" w:hAnsi="Verdana" w:cs="Arial"/>
          <w:b/>
          <w:sz w:val="16"/>
          <w:szCs w:val="16"/>
        </w:rPr>
        <w:t xml:space="preserve"> </w:t>
      </w:r>
    </w:p>
    <w:p w:rsidR="00855EDA" w:rsidRPr="0096188C" w:rsidRDefault="00D53BE0" w:rsidP="00855EDA">
      <w:pPr>
        <w:jc w:val="both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Nella seconda parte</w:t>
      </w:r>
      <w:r w:rsidRPr="0096188C">
        <w:rPr>
          <w:rFonts w:ascii="Verdana" w:hAnsi="Verdana" w:cs="Arial"/>
          <w:b/>
          <w:sz w:val="16"/>
          <w:szCs w:val="16"/>
        </w:rPr>
        <w:t xml:space="preserve"> </w:t>
      </w:r>
      <w:r w:rsidRPr="0096188C">
        <w:rPr>
          <w:rFonts w:ascii="Verdana" w:hAnsi="Verdana" w:cs="Arial"/>
          <w:sz w:val="16"/>
          <w:szCs w:val="16"/>
        </w:rPr>
        <w:t>del concerto potremo</w:t>
      </w:r>
      <w:r w:rsidR="00240701" w:rsidRPr="0096188C">
        <w:rPr>
          <w:rFonts w:ascii="Verdana" w:hAnsi="Verdana" w:cs="Arial"/>
          <w:sz w:val="16"/>
          <w:szCs w:val="16"/>
        </w:rPr>
        <w:t xml:space="preserve"> ascoltare</w:t>
      </w:r>
      <w:r w:rsidRPr="0096188C">
        <w:rPr>
          <w:rFonts w:ascii="Verdana" w:hAnsi="Verdana" w:cs="Arial"/>
          <w:sz w:val="16"/>
          <w:szCs w:val="16"/>
        </w:rPr>
        <w:t xml:space="preserve"> una prima esecuzione assoluta, </w:t>
      </w:r>
      <w:r w:rsidR="00A31B4A" w:rsidRPr="0096188C">
        <w:rPr>
          <w:rFonts w:ascii="Verdana" w:hAnsi="Verdana" w:cs="Arial"/>
          <w:i/>
          <w:sz w:val="16"/>
          <w:szCs w:val="16"/>
        </w:rPr>
        <w:t xml:space="preserve">Lettera a mio padre, </w:t>
      </w:r>
      <w:r w:rsidRPr="0096188C">
        <w:rPr>
          <w:rFonts w:ascii="Verdana" w:hAnsi="Verdana" w:cs="Arial"/>
          <w:sz w:val="16"/>
          <w:szCs w:val="16"/>
        </w:rPr>
        <w:t>commissionata dal Teatro Carlo Felice</w:t>
      </w:r>
      <w:r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A31B4A" w:rsidRPr="0096188C">
        <w:rPr>
          <w:rFonts w:ascii="Verdana" w:hAnsi="Verdana" w:cs="Arial"/>
          <w:sz w:val="16"/>
          <w:szCs w:val="16"/>
        </w:rPr>
        <w:t>ad</w:t>
      </w:r>
      <w:r w:rsidR="00A31B4A"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A94E8E" w:rsidRPr="0096188C">
        <w:rPr>
          <w:rFonts w:ascii="Verdana" w:hAnsi="Verdana" w:cs="Arial"/>
          <w:b/>
          <w:sz w:val="16"/>
          <w:szCs w:val="16"/>
        </w:rPr>
        <w:t xml:space="preserve">Andrea </w:t>
      </w:r>
      <w:proofErr w:type="spellStart"/>
      <w:r w:rsidR="00A94E8E" w:rsidRPr="0096188C">
        <w:rPr>
          <w:rFonts w:ascii="Verdana" w:hAnsi="Verdana" w:cs="Arial"/>
          <w:b/>
          <w:sz w:val="16"/>
          <w:szCs w:val="16"/>
        </w:rPr>
        <w:t>Lumachi</w:t>
      </w:r>
      <w:proofErr w:type="spellEnd"/>
      <w:r w:rsidRPr="0096188C">
        <w:rPr>
          <w:rFonts w:ascii="Verdana" w:hAnsi="Verdana" w:cs="Arial"/>
          <w:b/>
          <w:sz w:val="16"/>
          <w:szCs w:val="16"/>
        </w:rPr>
        <w:t xml:space="preserve">, </w:t>
      </w:r>
      <w:r w:rsidRPr="0096188C">
        <w:rPr>
          <w:rFonts w:ascii="Verdana" w:hAnsi="Verdana" w:cs="Arial"/>
          <w:sz w:val="16"/>
          <w:szCs w:val="16"/>
        </w:rPr>
        <w:t>primo contrabbasso dell’</w:t>
      </w:r>
      <w:r w:rsidR="00A31B4A" w:rsidRPr="0096188C">
        <w:rPr>
          <w:rFonts w:ascii="Verdana" w:hAnsi="Verdana" w:cs="Arial"/>
          <w:sz w:val="16"/>
          <w:szCs w:val="16"/>
        </w:rPr>
        <w:t>O</w:t>
      </w:r>
      <w:r w:rsidRPr="0096188C">
        <w:rPr>
          <w:rFonts w:ascii="Verdana" w:hAnsi="Verdana" w:cs="Arial"/>
          <w:sz w:val="16"/>
          <w:szCs w:val="16"/>
        </w:rPr>
        <w:t xml:space="preserve">rchestra del </w:t>
      </w:r>
      <w:r w:rsidR="00A31B4A" w:rsidRPr="0096188C">
        <w:rPr>
          <w:rFonts w:ascii="Verdana" w:hAnsi="Verdana" w:cs="Arial"/>
          <w:sz w:val="16"/>
          <w:szCs w:val="16"/>
        </w:rPr>
        <w:t>T</w:t>
      </w:r>
      <w:r w:rsidRPr="0096188C">
        <w:rPr>
          <w:rFonts w:ascii="Verdana" w:hAnsi="Verdana" w:cs="Arial"/>
          <w:sz w:val="16"/>
          <w:szCs w:val="16"/>
        </w:rPr>
        <w:t>eatro</w:t>
      </w:r>
      <w:r w:rsidR="00240701" w:rsidRPr="0096188C">
        <w:rPr>
          <w:rFonts w:ascii="Verdana" w:hAnsi="Verdana" w:cs="Arial"/>
          <w:sz w:val="16"/>
          <w:szCs w:val="16"/>
        </w:rPr>
        <w:t>,</w:t>
      </w:r>
      <w:r w:rsidRPr="0096188C">
        <w:rPr>
          <w:rFonts w:ascii="Verdana" w:hAnsi="Verdana" w:cs="Arial"/>
          <w:sz w:val="16"/>
          <w:szCs w:val="16"/>
        </w:rPr>
        <w:t xml:space="preserve"> questa volta nel ruolo di </w:t>
      </w:r>
      <w:r w:rsidR="00A31B4A" w:rsidRPr="0096188C">
        <w:rPr>
          <w:rFonts w:ascii="Verdana" w:hAnsi="Verdana" w:cs="Arial"/>
          <w:sz w:val="16"/>
          <w:szCs w:val="16"/>
        </w:rPr>
        <w:t>compositore</w:t>
      </w:r>
      <w:r w:rsidR="00AC6201" w:rsidRPr="0096188C">
        <w:rPr>
          <w:rFonts w:ascii="Verdana" w:hAnsi="Verdana" w:cs="Arial"/>
          <w:sz w:val="16"/>
          <w:szCs w:val="16"/>
        </w:rPr>
        <w:t>,</w:t>
      </w:r>
      <w:r w:rsidR="00855EDA" w:rsidRPr="0096188C">
        <w:rPr>
          <w:rFonts w:ascii="Verdana" w:hAnsi="Verdana" w:cs="Arial"/>
          <w:sz w:val="16"/>
          <w:szCs w:val="16"/>
        </w:rPr>
        <w:t xml:space="preserve"> </w:t>
      </w:r>
      <w:r w:rsidR="00AC6201" w:rsidRPr="0096188C">
        <w:rPr>
          <w:rFonts w:ascii="Verdana" w:hAnsi="Verdana" w:cs="Arial"/>
          <w:sz w:val="16"/>
          <w:szCs w:val="16"/>
        </w:rPr>
        <w:t>s</w:t>
      </w:r>
      <w:r w:rsidR="00855EDA" w:rsidRPr="0096188C">
        <w:rPr>
          <w:rFonts w:ascii="Verdana" w:hAnsi="Verdana" w:cs="Arial"/>
          <w:sz w:val="16"/>
          <w:szCs w:val="16"/>
        </w:rPr>
        <w:t xml:space="preserve">olista </w:t>
      </w:r>
      <w:r w:rsidR="00002986" w:rsidRPr="0096188C">
        <w:rPr>
          <w:rFonts w:ascii="Verdana" w:hAnsi="Verdana" w:cs="Arial"/>
          <w:sz w:val="16"/>
          <w:szCs w:val="16"/>
        </w:rPr>
        <w:t xml:space="preserve">al clarinetto </w:t>
      </w:r>
      <w:r w:rsidR="00855EDA" w:rsidRPr="0096188C">
        <w:rPr>
          <w:rFonts w:ascii="Verdana" w:hAnsi="Verdana" w:cs="Arial"/>
          <w:b/>
          <w:sz w:val="16"/>
          <w:szCs w:val="16"/>
        </w:rPr>
        <w:t>Corrado Orlando</w:t>
      </w:r>
      <w:r w:rsidR="00855EDA" w:rsidRPr="0096188C">
        <w:rPr>
          <w:rFonts w:ascii="Verdana" w:hAnsi="Verdana" w:cs="Arial"/>
          <w:sz w:val="16"/>
          <w:szCs w:val="16"/>
        </w:rPr>
        <w:t xml:space="preserve">, </w:t>
      </w:r>
      <w:r w:rsidR="00240701" w:rsidRPr="0096188C">
        <w:rPr>
          <w:rFonts w:ascii="Verdana" w:hAnsi="Verdana" w:cs="Arial"/>
          <w:sz w:val="16"/>
          <w:szCs w:val="16"/>
        </w:rPr>
        <w:t xml:space="preserve">anch’esso </w:t>
      </w:r>
      <w:r w:rsidR="00855EDA" w:rsidRPr="0096188C">
        <w:rPr>
          <w:rFonts w:ascii="Verdana" w:hAnsi="Verdana" w:cs="Arial"/>
          <w:sz w:val="16"/>
          <w:szCs w:val="16"/>
        </w:rPr>
        <w:t>prim</w:t>
      </w:r>
      <w:r w:rsidR="00240701" w:rsidRPr="0096188C">
        <w:rPr>
          <w:rFonts w:ascii="Verdana" w:hAnsi="Verdana" w:cs="Arial"/>
          <w:sz w:val="16"/>
          <w:szCs w:val="16"/>
        </w:rPr>
        <w:t>a</w:t>
      </w:r>
      <w:r w:rsidR="00855EDA" w:rsidRPr="0096188C">
        <w:rPr>
          <w:rFonts w:ascii="Verdana" w:hAnsi="Verdana" w:cs="Arial"/>
          <w:sz w:val="16"/>
          <w:szCs w:val="16"/>
        </w:rPr>
        <w:t xml:space="preserve"> </w:t>
      </w:r>
      <w:r w:rsidR="00240701" w:rsidRPr="0096188C">
        <w:rPr>
          <w:rFonts w:ascii="Verdana" w:hAnsi="Verdana" w:cs="Arial"/>
          <w:sz w:val="16"/>
          <w:szCs w:val="16"/>
        </w:rPr>
        <w:t>parte</w:t>
      </w:r>
      <w:r w:rsidR="00855EDA" w:rsidRPr="0096188C">
        <w:rPr>
          <w:rFonts w:ascii="Verdana" w:hAnsi="Verdana" w:cs="Arial"/>
          <w:sz w:val="16"/>
          <w:szCs w:val="16"/>
        </w:rPr>
        <w:t xml:space="preserve"> </w:t>
      </w:r>
      <w:r w:rsidR="001420F2" w:rsidRPr="0096188C">
        <w:rPr>
          <w:rFonts w:ascii="Verdana" w:hAnsi="Verdana" w:cs="Arial"/>
          <w:sz w:val="16"/>
          <w:szCs w:val="16"/>
        </w:rPr>
        <w:t>del lirico genovese</w:t>
      </w:r>
      <w:r w:rsidRPr="0096188C">
        <w:rPr>
          <w:rFonts w:ascii="Verdana" w:hAnsi="Verdana" w:cs="Arial"/>
          <w:sz w:val="16"/>
          <w:szCs w:val="16"/>
        </w:rPr>
        <w:t xml:space="preserve">. </w:t>
      </w:r>
    </w:p>
    <w:p w:rsidR="00A94E8E" w:rsidRPr="0096188C" w:rsidRDefault="00240701" w:rsidP="00855EDA">
      <w:pPr>
        <w:jc w:val="both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C</w:t>
      </w:r>
      <w:r w:rsidR="00855EDA" w:rsidRPr="0096188C">
        <w:rPr>
          <w:rFonts w:ascii="Verdana" w:hAnsi="Verdana" w:cs="Arial"/>
          <w:sz w:val="16"/>
          <w:szCs w:val="16"/>
        </w:rPr>
        <w:t>onclude</w:t>
      </w:r>
      <w:r w:rsidR="009347B8" w:rsidRPr="0096188C">
        <w:rPr>
          <w:rFonts w:ascii="Verdana" w:hAnsi="Verdana" w:cs="Arial"/>
          <w:sz w:val="16"/>
          <w:szCs w:val="16"/>
        </w:rPr>
        <w:t xml:space="preserve"> il concerto </w:t>
      </w:r>
      <w:r w:rsidR="00D53BE0" w:rsidRPr="0096188C">
        <w:rPr>
          <w:rFonts w:ascii="Verdana" w:hAnsi="Verdana" w:cs="Arial"/>
          <w:i/>
          <w:sz w:val="16"/>
          <w:szCs w:val="16"/>
        </w:rPr>
        <w:t xml:space="preserve">Danze di </w:t>
      </w:r>
      <w:proofErr w:type="spellStart"/>
      <w:r w:rsidR="00D53BE0" w:rsidRPr="0096188C">
        <w:rPr>
          <w:rFonts w:ascii="Verdana" w:hAnsi="Verdana" w:cs="Arial"/>
          <w:i/>
          <w:sz w:val="16"/>
          <w:szCs w:val="16"/>
        </w:rPr>
        <w:t>Galant</w:t>
      </w:r>
      <w:r w:rsidR="00AB2CB5" w:rsidRPr="0096188C">
        <w:rPr>
          <w:rFonts w:ascii="Verdana" w:hAnsi="Verdana" w:cs="Arial"/>
          <w:i/>
          <w:sz w:val="16"/>
          <w:szCs w:val="16"/>
        </w:rPr>
        <w:t>a</w:t>
      </w:r>
      <w:proofErr w:type="spellEnd"/>
      <w:r w:rsidR="00D53BE0"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9347B8" w:rsidRPr="0096188C">
        <w:rPr>
          <w:rFonts w:ascii="Verdana" w:hAnsi="Verdana" w:cs="Arial"/>
          <w:i/>
          <w:sz w:val="16"/>
          <w:szCs w:val="16"/>
        </w:rPr>
        <w:t xml:space="preserve">, </w:t>
      </w:r>
      <w:r w:rsidR="009347B8" w:rsidRPr="0096188C">
        <w:rPr>
          <w:rFonts w:ascii="Verdana" w:hAnsi="Verdana" w:cs="Arial"/>
          <w:sz w:val="16"/>
          <w:szCs w:val="16"/>
        </w:rPr>
        <w:t>un brano</w:t>
      </w:r>
      <w:r w:rsidR="009347B8"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9347B8" w:rsidRPr="0096188C">
        <w:rPr>
          <w:rFonts w:ascii="Verdana" w:hAnsi="Verdana" w:cs="Arial"/>
          <w:sz w:val="16"/>
          <w:szCs w:val="16"/>
        </w:rPr>
        <w:t>composto e rielaborato</w:t>
      </w:r>
      <w:r w:rsidR="009347B8"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A31B4A" w:rsidRPr="0096188C">
        <w:rPr>
          <w:rFonts w:ascii="Verdana" w:hAnsi="Verdana" w:cs="Arial"/>
          <w:sz w:val="16"/>
          <w:szCs w:val="16"/>
        </w:rPr>
        <w:t>dell’ungherese</w:t>
      </w:r>
      <w:r w:rsidR="00A31B4A" w:rsidRPr="0096188C">
        <w:rPr>
          <w:rFonts w:ascii="Verdana" w:hAnsi="Verdana" w:cs="Arial"/>
          <w:i/>
          <w:sz w:val="16"/>
          <w:szCs w:val="16"/>
        </w:rPr>
        <w:t xml:space="preserve"> </w:t>
      </w:r>
      <w:r w:rsidR="00D53BE0" w:rsidRPr="0096188C">
        <w:rPr>
          <w:rFonts w:ascii="Verdana" w:hAnsi="Verdana" w:cs="Arial"/>
          <w:i/>
          <w:sz w:val="16"/>
          <w:szCs w:val="16"/>
        </w:rPr>
        <w:t xml:space="preserve"> </w:t>
      </w:r>
      <w:proofErr w:type="spellStart"/>
      <w:r w:rsidR="00A94E8E" w:rsidRPr="0096188C">
        <w:rPr>
          <w:rFonts w:ascii="Verdana" w:hAnsi="Verdana" w:cs="Arial"/>
          <w:b/>
          <w:sz w:val="16"/>
          <w:szCs w:val="16"/>
        </w:rPr>
        <w:t>Zoltán</w:t>
      </w:r>
      <w:proofErr w:type="spellEnd"/>
      <w:r w:rsidR="00A94E8E" w:rsidRPr="0096188C">
        <w:rPr>
          <w:rFonts w:ascii="Verdana" w:hAnsi="Verdana" w:cs="Arial"/>
          <w:b/>
          <w:sz w:val="16"/>
          <w:szCs w:val="16"/>
        </w:rPr>
        <w:t> </w:t>
      </w:r>
      <w:proofErr w:type="spellStart"/>
      <w:r w:rsidR="00A94E8E" w:rsidRPr="0096188C">
        <w:rPr>
          <w:rFonts w:ascii="Verdana" w:hAnsi="Verdana" w:cs="Arial"/>
          <w:b/>
          <w:sz w:val="16"/>
          <w:szCs w:val="16"/>
        </w:rPr>
        <w:t>Kodály</w:t>
      </w:r>
      <w:proofErr w:type="spellEnd"/>
      <w:r w:rsidR="009347B8" w:rsidRPr="0096188C">
        <w:rPr>
          <w:rFonts w:ascii="Verdana" w:hAnsi="Verdana" w:cs="Arial"/>
          <w:b/>
          <w:sz w:val="16"/>
          <w:szCs w:val="16"/>
        </w:rPr>
        <w:t xml:space="preserve"> </w:t>
      </w:r>
      <w:r w:rsidR="009347B8" w:rsidRPr="0096188C">
        <w:rPr>
          <w:rFonts w:ascii="Verdana" w:hAnsi="Verdana" w:cs="Arial"/>
          <w:sz w:val="16"/>
          <w:szCs w:val="16"/>
        </w:rPr>
        <w:t xml:space="preserve">per celebrare gli </w:t>
      </w:r>
      <w:r w:rsidR="00C74AD4" w:rsidRPr="0096188C">
        <w:rPr>
          <w:rFonts w:ascii="Verdana" w:hAnsi="Verdana" w:cs="Arial"/>
          <w:sz w:val="16"/>
          <w:szCs w:val="16"/>
        </w:rPr>
        <w:t>o</w:t>
      </w:r>
      <w:r w:rsidR="009347B8" w:rsidRPr="0096188C">
        <w:rPr>
          <w:rFonts w:ascii="Verdana" w:hAnsi="Verdana" w:cs="Arial"/>
          <w:sz w:val="16"/>
          <w:szCs w:val="16"/>
        </w:rPr>
        <w:t>ttant’anni della fondazione della Filarmonica di Budapest</w:t>
      </w:r>
      <w:r w:rsidR="003227BC" w:rsidRPr="0096188C">
        <w:rPr>
          <w:rFonts w:ascii="Verdana" w:hAnsi="Verdana" w:cs="Arial"/>
          <w:b/>
          <w:sz w:val="16"/>
          <w:szCs w:val="16"/>
        </w:rPr>
        <w:t>.</w:t>
      </w:r>
    </w:p>
    <w:p w:rsidR="00A94E8E" w:rsidRPr="0096188C" w:rsidRDefault="00A94E8E" w:rsidP="00944DCA">
      <w:pPr>
        <w:jc w:val="both"/>
        <w:rPr>
          <w:rFonts w:ascii="Verdana" w:hAnsi="Verdana"/>
          <w:sz w:val="16"/>
          <w:szCs w:val="16"/>
        </w:rPr>
      </w:pPr>
    </w:p>
    <w:p w:rsidR="002B0D28" w:rsidRPr="0096188C" w:rsidRDefault="002B0D28" w:rsidP="002B0D28">
      <w:pPr>
        <w:jc w:val="both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 xml:space="preserve">Alle ore 19.30  presso la Sala Paganini, in collaborazione con l’Associazione Teatro Carlo Felice, il </w:t>
      </w:r>
      <w:proofErr w:type="spellStart"/>
      <w:r w:rsidRPr="0096188C">
        <w:rPr>
          <w:rFonts w:ascii="Verdana" w:hAnsi="Verdana" w:cs="Arial"/>
          <w:sz w:val="16"/>
          <w:szCs w:val="16"/>
        </w:rPr>
        <w:t>M°</w:t>
      </w:r>
      <w:proofErr w:type="spellEnd"/>
      <w:r w:rsidRPr="0096188C">
        <w:rPr>
          <w:rFonts w:ascii="Verdana" w:hAnsi="Verdana" w:cs="Arial"/>
          <w:sz w:val="16"/>
          <w:szCs w:val="16"/>
        </w:rPr>
        <w:t xml:space="preserve"> Andrea </w:t>
      </w:r>
      <w:proofErr w:type="spellStart"/>
      <w:r w:rsidRPr="0096188C">
        <w:rPr>
          <w:rFonts w:ascii="Verdana" w:hAnsi="Verdana" w:cs="Arial"/>
          <w:sz w:val="16"/>
          <w:szCs w:val="16"/>
        </w:rPr>
        <w:t>Battistoni</w:t>
      </w:r>
      <w:proofErr w:type="spellEnd"/>
      <w:r w:rsidRPr="0096188C">
        <w:rPr>
          <w:rFonts w:ascii="Verdana" w:hAnsi="Verdana" w:cs="Arial"/>
          <w:sz w:val="16"/>
          <w:szCs w:val="16"/>
        </w:rPr>
        <w:t xml:space="preserve"> terrà una breve conferenza introduttiva al concerto riservata a tutti i possessori di biglietto o di abbonamento.</w:t>
      </w:r>
    </w:p>
    <w:p w:rsidR="001904B5" w:rsidRDefault="001904B5" w:rsidP="000F7DF5">
      <w:pPr>
        <w:jc w:val="both"/>
        <w:rPr>
          <w:rFonts w:ascii="Verdana" w:hAnsi="Verdana"/>
          <w:color w:val="FF0000"/>
          <w:sz w:val="16"/>
          <w:szCs w:val="16"/>
        </w:rPr>
      </w:pPr>
    </w:p>
    <w:p w:rsidR="00AA2EC3" w:rsidRPr="0096188C" w:rsidRDefault="00067CE5" w:rsidP="000F7DF5">
      <w:pPr>
        <w:jc w:val="both"/>
        <w:rPr>
          <w:rFonts w:ascii="Verdana" w:hAnsi="Verdana"/>
          <w:color w:val="FF0000"/>
          <w:sz w:val="16"/>
          <w:szCs w:val="16"/>
        </w:rPr>
      </w:pPr>
      <w:r w:rsidRPr="0096188C">
        <w:rPr>
          <w:rFonts w:ascii="Verdana" w:hAnsi="Verdana"/>
          <w:color w:val="FF0000"/>
          <w:sz w:val="16"/>
          <w:szCs w:val="16"/>
        </w:rPr>
        <w:pict>
          <v:rect id="_x0000_i1025" style="width:0;height:1.5pt" o:hrstd="t" o:hr="t" fillcolor="#aca899" stroked="f"/>
        </w:pict>
      </w:r>
    </w:p>
    <w:p w:rsidR="00166362" w:rsidRPr="0096188C" w:rsidRDefault="00166362" w:rsidP="00C34975">
      <w:pPr>
        <w:jc w:val="center"/>
        <w:rPr>
          <w:rFonts w:ascii="Verdana" w:hAnsi="Verdana"/>
          <w:b/>
          <w:color w:val="FF0000"/>
          <w:sz w:val="16"/>
          <w:szCs w:val="16"/>
        </w:rPr>
      </w:pP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  <w:u w:val="single"/>
        </w:rPr>
      </w:pPr>
      <w:r w:rsidRPr="0096188C">
        <w:rPr>
          <w:rFonts w:ascii="Verdana" w:hAnsi="Verdana" w:cs="Arial"/>
          <w:b/>
          <w:sz w:val="16"/>
          <w:szCs w:val="16"/>
          <w:u w:val="single"/>
        </w:rPr>
        <w:t>Venerdì 12 gennaio 2018 alle ore 20.30</w:t>
      </w: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>settimo concerto in abbonamento</w:t>
      </w:r>
    </w:p>
    <w:p w:rsidR="00552333" w:rsidRPr="0096188C" w:rsidRDefault="00552333" w:rsidP="00C34975">
      <w:pPr>
        <w:jc w:val="center"/>
        <w:rPr>
          <w:rFonts w:ascii="Verdana" w:hAnsi="Verdana" w:cs="Arial"/>
          <w:sz w:val="16"/>
          <w:szCs w:val="16"/>
        </w:rPr>
      </w:pPr>
    </w:p>
    <w:p w:rsidR="00C34975" w:rsidRPr="0096188C" w:rsidRDefault="00C34975" w:rsidP="00C34975">
      <w:pPr>
        <w:jc w:val="center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Direttore</w:t>
      </w:r>
    </w:p>
    <w:p w:rsidR="00C34975" w:rsidRPr="0096188C" w:rsidRDefault="00C34975" w:rsidP="00C34975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>Andrea BATTISTONI</w:t>
      </w:r>
    </w:p>
    <w:p w:rsidR="00552333" w:rsidRPr="0096188C" w:rsidRDefault="00552333" w:rsidP="00552333">
      <w:pPr>
        <w:jc w:val="center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Flauto</w:t>
      </w: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 xml:space="preserve">Francesco </w:t>
      </w:r>
      <w:proofErr w:type="spellStart"/>
      <w:r w:rsidRPr="0096188C">
        <w:rPr>
          <w:rFonts w:ascii="Verdana" w:hAnsi="Verdana" w:cs="Arial"/>
          <w:b/>
          <w:sz w:val="16"/>
          <w:szCs w:val="16"/>
        </w:rPr>
        <w:t>Loi</w:t>
      </w:r>
      <w:proofErr w:type="spellEnd"/>
    </w:p>
    <w:p w:rsidR="00552333" w:rsidRPr="0096188C" w:rsidRDefault="00552333" w:rsidP="00552333">
      <w:pPr>
        <w:jc w:val="center"/>
        <w:rPr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Clarinetto</w:t>
      </w: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>Corrado Orlando</w:t>
      </w:r>
    </w:p>
    <w:p w:rsidR="00552333" w:rsidRPr="0096188C" w:rsidRDefault="00552333" w:rsidP="00552333">
      <w:pPr>
        <w:pStyle w:val="Testonormale"/>
        <w:jc w:val="center"/>
        <w:rPr>
          <w:rStyle w:val="Enfasigrassetto"/>
          <w:rFonts w:ascii="Verdana" w:hAnsi="Verdana" w:cs="Arial"/>
          <w:sz w:val="16"/>
          <w:szCs w:val="16"/>
        </w:rPr>
      </w:pP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 xml:space="preserve">Jacques </w:t>
      </w:r>
      <w:proofErr w:type="spellStart"/>
      <w:r w:rsidRPr="0096188C">
        <w:rPr>
          <w:rFonts w:ascii="Verdana" w:hAnsi="Verdana" w:cs="Arial"/>
          <w:b/>
          <w:sz w:val="16"/>
          <w:szCs w:val="16"/>
        </w:rPr>
        <w:t>Ibert</w:t>
      </w:r>
      <w:proofErr w:type="spellEnd"/>
    </w:p>
    <w:p w:rsidR="00552333" w:rsidRPr="0096188C" w:rsidRDefault="00552333" w:rsidP="00552333">
      <w:pPr>
        <w:jc w:val="center"/>
        <w:rPr>
          <w:rFonts w:ascii="Verdana" w:hAnsi="Verdana" w:cs="Arial"/>
          <w:i/>
          <w:sz w:val="16"/>
          <w:szCs w:val="16"/>
        </w:rPr>
      </w:pPr>
      <w:r w:rsidRPr="0096188C">
        <w:rPr>
          <w:rFonts w:ascii="Verdana" w:hAnsi="Verdana" w:cs="Arial"/>
          <w:i/>
          <w:sz w:val="16"/>
          <w:szCs w:val="16"/>
        </w:rPr>
        <w:t>Concerto per flauto</w:t>
      </w:r>
    </w:p>
    <w:p w:rsidR="00552333" w:rsidRPr="0096188C" w:rsidRDefault="00552333" w:rsidP="00552333">
      <w:pPr>
        <w:pStyle w:val="Testonormale"/>
        <w:jc w:val="center"/>
        <w:rPr>
          <w:rStyle w:val="Enfasigrassetto"/>
          <w:rFonts w:ascii="Verdana" w:hAnsi="Verdana" w:cs="Arial"/>
          <w:b w:val="0"/>
          <w:sz w:val="16"/>
          <w:szCs w:val="16"/>
        </w:rPr>
      </w:pP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proofErr w:type="spellStart"/>
      <w:r w:rsidRPr="0096188C">
        <w:rPr>
          <w:rFonts w:ascii="Verdana" w:hAnsi="Verdana" w:cs="Arial"/>
          <w:b/>
          <w:sz w:val="16"/>
          <w:szCs w:val="16"/>
        </w:rPr>
        <w:t>Darius</w:t>
      </w:r>
      <w:proofErr w:type="spellEnd"/>
      <w:r w:rsidRPr="0096188C">
        <w:rPr>
          <w:rFonts w:ascii="Verdana" w:hAnsi="Verdana" w:cs="Arial"/>
          <w:b/>
          <w:sz w:val="16"/>
          <w:szCs w:val="16"/>
        </w:rPr>
        <w:t xml:space="preserve"> </w:t>
      </w:r>
      <w:proofErr w:type="spellStart"/>
      <w:r w:rsidRPr="0096188C">
        <w:rPr>
          <w:rFonts w:ascii="Verdana" w:hAnsi="Verdana" w:cs="Arial"/>
          <w:b/>
          <w:sz w:val="16"/>
          <w:szCs w:val="16"/>
        </w:rPr>
        <w:t>Milhaud</w:t>
      </w:r>
      <w:proofErr w:type="spellEnd"/>
    </w:p>
    <w:p w:rsidR="00552333" w:rsidRPr="0096188C" w:rsidRDefault="00552333" w:rsidP="00552333">
      <w:pPr>
        <w:jc w:val="center"/>
        <w:rPr>
          <w:rFonts w:ascii="Verdana" w:hAnsi="Verdana" w:cs="Arial"/>
          <w:b/>
          <w:i/>
          <w:sz w:val="16"/>
          <w:szCs w:val="16"/>
        </w:rPr>
      </w:pPr>
      <w:r w:rsidRPr="0096188C">
        <w:rPr>
          <w:rFonts w:ascii="Verdana" w:hAnsi="Verdana" w:cs="Arial"/>
          <w:i/>
          <w:sz w:val="16"/>
          <w:szCs w:val="16"/>
        </w:rPr>
        <w:t xml:space="preserve">Le </w:t>
      </w:r>
      <w:proofErr w:type="spellStart"/>
      <w:r w:rsidRPr="0096188C">
        <w:rPr>
          <w:rFonts w:ascii="Verdana" w:hAnsi="Verdana" w:cs="Arial"/>
          <w:i/>
          <w:sz w:val="16"/>
          <w:szCs w:val="16"/>
        </w:rPr>
        <w:t>boeuf</w:t>
      </w:r>
      <w:proofErr w:type="spellEnd"/>
      <w:r w:rsidRPr="0096188C">
        <w:rPr>
          <w:rFonts w:ascii="Verdana" w:hAnsi="Verdana" w:cs="Arial"/>
          <w:i/>
          <w:sz w:val="16"/>
          <w:szCs w:val="16"/>
        </w:rPr>
        <w:t xml:space="preserve"> </w:t>
      </w:r>
      <w:proofErr w:type="spellStart"/>
      <w:r w:rsidRPr="0096188C">
        <w:rPr>
          <w:rFonts w:ascii="Verdana" w:hAnsi="Verdana" w:cs="Arial"/>
          <w:i/>
          <w:sz w:val="16"/>
          <w:szCs w:val="16"/>
        </w:rPr>
        <w:t>sur</w:t>
      </w:r>
      <w:proofErr w:type="spellEnd"/>
      <w:r w:rsidRPr="0096188C">
        <w:rPr>
          <w:rFonts w:ascii="Verdana" w:hAnsi="Verdana" w:cs="Arial"/>
          <w:i/>
          <w:sz w:val="16"/>
          <w:szCs w:val="16"/>
        </w:rPr>
        <w:t xml:space="preserve"> le </w:t>
      </w:r>
      <w:proofErr w:type="spellStart"/>
      <w:r w:rsidRPr="0096188C">
        <w:rPr>
          <w:rFonts w:ascii="Verdana" w:hAnsi="Verdana" w:cs="Arial"/>
          <w:i/>
          <w:sz w:val="16"/>
          <w:szCs w:val="16"/>
        </w:rPr>
        <w:t>toit</w:t>
      </w:r>
      <w:proofErr w:type="spellEnd"/>
    </w:p>
    <w:p w:rsidR="00552333" w:rsidRPr="0096188C" w:rsidRDefault="00552333" w:rsidP="00552333">
      <w:pPr>
        <w:pStyle w:val="Testonormale"/>
        <w:jc w:val="center"/>
        <w:rPr>
          <w:rStyle w:val="Enfasigrassetto"/>
          <w:rFonts w:ascii="Verdana" w:hAnsi="Verdana" w:cs="Arial"/>
          <w:b w:val="0"/>
          <w:sz w:val="16"/>
          <w:szCs w:val="16"/>
        </w:rPr>
      </w:pP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 xml:space="preserve">Andrea </w:t>
      </w:r>
      <w:proofErr w:type="spellStart"/>
      <w:r w:rsidRPr="0096188C">
        <w:rPr>
          <w:rFonts w:ascii="Verdana" w:hAnsi="Verdana" w:cs="Arial"/>
          <w:b/>
          <w:sz w:val="16"/>
          <w:szCs w:val="16"/>
        </w:rPr>
        <w:t>Lumachi</w:t>
      </w:r>
      <w:proofErr w:type="spellEnd"/>
    </w:p>
    <w:p w:rsidR="00510C95" w:rsidRPr="0096188C" w:rsidRDefault="00552333" w:rsidP="00552333">
      <w:pPr>
        <w:pStyle w:val="Testonormale"/>
        <w:jc w:val="center"/>
        <w:rPr>
          <w:rFonts w:ascii="Verdana" w:hAnsi="Verdana" w:cs="Arial"/>
          <w:i/>
          <w:sz w:val="16"/>
          <w:szCs w:val="16"/>
        </w:rPr>
      </w:pPr>
      <w:r w:rsidRPr="0096188C">
        <w:rPr>
          <w:rFonts w:ascii="Verdana" w:hAnsi="Verdana" w:cs="Arial"/>
          <w:i/>
          <w:sz w:val="16"/>
          <w:szCs w:val="16"/>
        </w:rPr>
        <w:t>Lettera a mio padre</w:t>
      </w:r>
    </w:p>
    <w:p w:rsidR="00552333" w:rsidRPr="0096188C" w:rsidRDefault="00510C95" w:rsidP="00552333">
      <w:pPr>
        <w:pStyle w:val="Testonormale"/>
        <w:jc w:val="center"/>
        <w:rPr>
          <w:rStyle w:val="Enfasigrassetto"/>
          <w:rFonts w:ascii="Verdana" w:hAnsi="Verdana" w:cs="Arial"/>
          <w:sz w:val="16"/>
          <w:szCs w:val="16"/>
        </w:rPr>
      </w:pPr>
      <w:r w:rsidRPr="0096188C">
        <w:rPr>
          <w:rFonts w:ascii="Verdana" w:hAnsi="Verdana" w:cs="Arial"/>
          <w:sz w:val="16"/>
          <w:szCs w:val="16"/>
        </w:rPr>
        <w:t>(prima esecuzione assoluta, commissionata dal Teatro Carlo Felice)</w:t>
      </w:r>
      <w:r w:rsidR="00552333" w:rsidRPr="0096188C">
        <w:rPr>
          <w:rFonts w:ascii="Verdana" w:hAnsi="Verdana" w:cs="Arial"/>
          <w:sz w:val="16"/>
          <w:szCs w:val="16"/>
        </w:rPr>
        <w:br/>
      </w:r>
    </w:p>
    <w:p w:rsidR="00552333" w:rsidRPr="0096188C" w:rsidRDefault="00552333" w:rsidP="00552333">
      <w:pPr>
        <w:jc w:val="center"/>
        <w:rPr>
          <w:rFonts w:ascii="Verdana" w:hAnsi="Verdana" w:cs="Arial"/>
          <w:b/>
          <w:sz w:val="16"/>
          <w:szCs w:val="16"/>
        </w:rPr>
      </w:pPr>
      <w:proofErr w:type="spellStart"/>
      <w:r w:rsidRPr="0096188C">
        <w:rPr>
          <w:rFonts w:ascii="Verdana" w:hAnsi="Verdana" w:cs="Arial"/>
          <w:b/>
          <w:sz w:val="16"/>
          <w:szCs w:val="16"/>
        </w:rPr>
        <w:t>Zoltán</w:t>
      </w:r>
      <w:proofErr w:type="spellEnd"/>
      <w:r w:rsidRPr="0096188C">
        <w:rPr>
          <w:rFonts w:ascii="Verdana" w:hAnsi="Verdana" w:cs="Arial"/>
          <w:b/>
          <w:sz w:val="16"/>
          <w:szCs w:val="16"/>
        </w:rPr>
        <w:t> </w:t>
      </w:r>
      <w:proofErr w:type="spellStart"/>
      <w:r w:rsidRPr="0096188C">
        <w:rPr>
          <w:rFonts w:ascii="Verdana" w:hAnsi="Verdana" w:cs="Arial"/>
          <w:b/>
          <w:sz w:val="16"/>
          <w:szCs w:val="16"/>
        </w:rPr>
        <w:t>Kodály</w:t>
      </w:r>
      <w:proofErr w:type="spellEnd"/>
    </w:p>
    <w:p w:rsidR="00666F72" w:rsidRPr="0096188C" w:rsidRDefault="00552333" w:rsidP="00552333">
      <w:pPr>
        <w:jc w:val="center"/>
        <w:rPr>
          <w:rFonts w:ascii="Verdana" w:hAnsi="Verdana" w:cs="Arial"/>
          <w:i/>
          <w:sz w:val="16"/>
          <w:szCs w:val="16"/>
        </w:rPr>
      </w:pPr>
      <w:r w:rsidRPr="0096188C">
        <w:rPr>
          <w:rFonts w:ascii="Verdana" w:hAnsi="Verdana" w:cs="Arial"/>
          <w:i/>
          <w:sz w:val="16"/>
          <w:szCs w:val="16"/>
        </w:rPr>
        <w:t xml:space="preserve">Danze di </w:t>
      </w:r>
      <w:proofErr w:type="spellStart"/>
      <w:r w:rsidRPr="0096188C">
        <w:rPr>
          <w:rFonts w:ascii="Verdana" w:hAnsi="Verdana" w:cs="Arial"/>
          <w:i/>
          <w:sz w:val="16"/>
          <w:szCs w:val="16"/>
        </w:rPr>
        <w:t>Galant</w:t>
      </w:r>
      <w:r w:rsidR="00AB2CB5" w:rsidRPr="0096188C">
        <w:rPr>
          <w:rFonts w:ascii="Verdana" w:hAnsi="Verdana" w:cs="Arial"/>
          <w:i/>
          <w:sz w:val="16"/>
          <w:szCs w:val="16"/>
        </w:rPr>
        <w:t>a</w:t>
      </w:r>
      <w:proofErr w:type="spellEnd"/>
    </w:p>
    <w:p w:rsidR="00AA206E" w:rsidRPr="0096188C" w:rsidRDefault="00AA206E" w:rsidP="00AA206E">
      <w:pPr>
        <w:jc w:val="center"/>
        <w:rPr>
          <w:rStyle w:val="Enfasigrassetto"/>
          <w:rFonts w:ascii="Verdana" w:hAnsi="Verdana" w:cs="Arial"/>
          <w:b w:val="0"/>
          <w:bCs w:val="0"/>
          <w:sz w:val="16"/>
          <w:szCs w:val="16"/>
        </w:rPr>
      </w:pPr>
    </w:p>
    <w:p w:rsidR="004469D1" w:rsidRPr="0096188C" w:rsidRDefault="001261B9" w:rsidP="007D2217">
      <w:pPr>
        <w:jc w:val="center"/>
        <w:rPr>
          <w:rFonts w:ascii="Verdana" w:hAnsi="Verdana"/>
          <w:b/>
          <w:sz w:val="16"/>
          <w:szCs w:val="16"/>
        </w:rPr>
      </w:pPr>
      <w:r w:rsidRPr="0096188C">
        <w:rPr>
          <w:rFonts w:ascii="Verdana" w:hAnsi="Verdana" w:cs="Arial"/>
          <w:b/>
          <w:sz w:val="16"/>
          <w:szCs w:val="16"/>
        </w:rPr>
        <w:t>Orchestra del Teatro Carlo Felice</w:t>
      </w:r>
    </w:p>
    <w:p w:rsidR="00BA0F5C" w:rsidRPr="0096188C" w:rsidRDefault="00BA0F5C" w:rsidP="00E4451F">
      <w:pPr>
        <w:rPr>
          <w:rFonts w:ascii="Verdana" w:hAnsi="Verdana"/>
          <w:sz w:val="16"/>
          <w:szCs w:val="16"/>
        </w:rPr>
      </w:pPr>
    </w:p>
    <w:p w:rsidR="00E4451F" w:rsidRPr="0096188C" w:rsidRDefault="008515E0" w:rsidP="00E4451F">
      <w:pPr>
        <w:rPr>
          <w:rFonts w:ascii="Verdana" w:hAnsi="Verdana"/>
          <w:sz w:val="16"/>
          <w:szCs w:val="16"/>
        </w:rPr>
      </w:pPr>
      <w:r w:rsidRPr="0096188C">
        <w:rPr>
          <w:rFonts w:ascii="Verdana" w:hAnsi="Verdana"/>
          <w:sz w:val="16"/>
          <w:szCs w:val="16"/>
        </w:rPr>
        <w:t>Genova,</w:t>
      </w:r>
      <w:r w:rsidR="00BF6DEB" w:rsidRPr="0096188C">
        <w:rPr>
          <w:rFonts w:ascii="Verdana" w:hAnsi="Verdana"/>
          <w:sz w:val="16"/>
          <w:szCs w:val="16"/>
        </w:rPr>
        <w:t xml:space="preserve"> </w:t>
      </w:r>
      <w:r w:rsidR="00F33294" w:rsidRPr="0096188C">
        <w:rPr>
          <w:rFonts w:ascii="Verdana" w:hAnsi="Verdana"/>
          <w:sz w:val="16"/>
          <w:szCs w:val="16"/>
        </w:rPr>
        <w:t xml:space="preserve"> </w:t>
      </w:r>
      <w:r w:rsidR="00666F72" w:rsidRPr="0096188C">
        <w:rPr>
          <w:rFonts w:ascii="Verdana" w:hAnsi="Verdana"/>
          <w:sz w:val="16"/>
          <w:szCs w:val="16"/>
        </w:rPr>
        <w:t>9</w:t>
      </w:r>
      <w:r w:rsidR="003C7422" w:rsidRPr="0096188C">
        <w:rPr>
          <w:rFonts w:ascii="Verdana" w:hAnsi="Verdana"/>
          <w:sz w:val="16"/>
          <w:szCs w:val="16"/>
        </w:rPr>
        <w:t xml:space="preserve"> </w:t>
      </w:r>
      <w:r w:rsidR="00666F72" w:rsidRPr="0096188C">
        <w:rPr>
          <w:rFonts w:ascii="Verdana" w:hAnsi="Verdana"/>
          <w:sz w:val="16"/>
          <w:szCs w:val="16"/>
        </w:rPr>
        <w:t>gennaio 2018</w:t>
      </w:r>
      <w:r w:rsidRPr="0096188C">
        <w:rPr>
          <w:rFonts w:ascii="Verdana" w:hAnsi="Verdana"/>
          <w:sz w:val="16"/>
          <w:szCs w:val="16"/>
        </w:rPr>
        <w:t xml:space="preserve">    </w:t>
      </w:r>
      <w:r w:rsidRPr="0096188C">
        <w:rPr>
          <w:rFonts w:ascii="Verdana" w:hAnsi="Verdana"/>
          <w:sz w:val="16"/>
          <w:szCs w:val="16"/>
        </w:rPr>
        <w:tab/>
      </w:r>
      <w:r w:rsidR="00BF6DEB" w:rsidRPr="0096188C">
        <w:rPr>
          <w:rFonts w:ascii="Verdana" w:hAnsi="Verdana"/>
          <w:sz w:val="16"/>
          <w:szCs w:val="16"/>
        </w:rPr>
        <w:tab/>
      </w:r>
      <w:r w:rsidR="00BF6DEB" w:rsidRPr="0096188C">
        <w:rPr>
          <w:rFonts w:ascii="Verdana" w:hAnsi="Verdana"/>
          <w:sz w:val="16"/>
          <w:szCs w:val="16"/>
        </w:rPr>
        <w:tab/>
      </w:r>
      <w:r w:rsidR="00BF6DEB" w:rsidRPr="0096188C">
        <w:rPr>
          <w:rFonts w:ascii="Verdana" w:hAnsi="Verdana"/>
          <w:sz w:val="16"/>
          <w:szCs w:val="16"/>
        </w:rPr>
        <w:tab/>
      </w:r>
      <w:r w:rsidR="00BF6DEB" w:rsidRPr="0096188C">
        <w:rPr>
          <w:rFonts w:ascii="Verdana" w:hAnsi="Verdana"/>
          <w:sz w:val="16"/>
          <w:szCs w:val="16"/>
        </w:rPr>
        <w:tab/>
      </w:r>
      <w:r w:rsidR="00BF6DEB" w:rsidRPr="0096188C">
        <w:rPr>
          <w:rFonts w:ascii="Verdana" w:hAnsi="Verdana"/>
          <w:sz w:val="16"/>
          <w:szCs w:val="16"/>
        </w:rPr>
        <w:tab/>
        <w:t xml:space="preserve">    </w:t>
      </w:r>
      <w:r w:rsidR="00E4451F" w:rsidRPr="0096188C">
        <w:rPr>
          <w:rFonts w:ascii="Verdana" w:hAnsi="Verdana"/>
          <w:sz w:val="16"/>
          <w:szCs w:val="16"/>
        </w:rPr>
        <w:tab/>
      </w:r>
      <w:r w:rsidR="00552FA0" w:rsidRPr="0096188C">
        <w:rPr>
          <w:rFonts w:ascii="Verdana" w:hAnsi="Verdana"/>
          <w:sz w:val="16"/>
          <w:szCs w:val="16"/>
        </w:rPr>
        <w:t xml:space="preserve">           </w:t>
      </w:r>
      <w:r w:rsidR="00CE6285" w:rsidRPr="0096188C">
        <w:rPr>
          <w:rFonts w:ascii="Verdana" w:hAnsi="Verdana"/>
          <w:sz w:val="16"/>
          <w:szCs w:val="16"/>
        </w:rPr>
        <w:t xml:space="preserve">   </w:t>
      </w:r>
      <w:r w:rsidR="00E4451F" w:rsidRPr="0096188C">
        <w:rPr>
          <w:rFonts w:ascii="Verdana" w:hAnsi="Verdana"/>
          <w:sz w:val="16"/>
          <w:szCs w:val="16"/>
        </w:rPr>
        <w:t xml:space="preserve"> L’ Ufficio Stampa</w:t>
      </w:r>
    </w:p>
    <w:p w:rsidR="00510C95" w:rsidRPr="0096188C" w:rsidRDefault="00510C95">
      <w:pPr>
        <w:rPr>
          <w:rFonts w:ascii="Verdana" w:hAnsi="Verdana"/>
          <w:sz w:val="16"/>
          <w:szCs w:val="16"/>
        </w:rPr>
      </w:pPr>
    </w:p>
    <w:sectPr w:rsidR="00510C95" w:rsidRPr="0096188C" w:rsidSect="006F02BB">
      <w:headerReference w:type="default" r:id="rId7"/>
      <w:footerReference w:type="default" r:id="rId8"/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7BC" w:rsidRDefault="003227BC">
      <w:r>
        <w:separator/>
      </w:r>
    </w:p>
  </w:endnote>
  <w:endnote w:type="continuationSeparator" w:id="1">
    <w:p w:rsidR="003227BC" w:rsidRDefault="00322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7BC" w:rsidRDefault="003227BC" w:rsidP="00503F62">
    <w:pPr>
      <w:jc w:val="both"/>
    </w:pPr>
    <w:r w:rsidRPr="000F17F3">
      <w:object w:dxaOrig="4245" w:dyaOrig="4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6.65pt;height:26.65pt" o:ole="">
          <v:imagedata r:id="rId1" o:title=""/>
        </v:shape>
        <o:OLEObject Type="Embed" ProgID="AcroExch.Document.DC" ShapeID="_x0000_i1026" DrawAspect="Content" ObjectID="_1577025996" r:id="rId2"/>
      </w:object>
    </w:r>
  </w:p>
  <w:p w:rsidR="003227BC" w:rsidRPr="00E80643" w:rsidRDefault="003227BC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Ufficio Stampa</w:t>
    </w:r>
  </w:p>
  <w:p w:rsidR="003227BC" w:rsidRPr="00E80643" w:rsidRDefault="003227BC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16121 Genova – Passo Eugenio Montale, 4</w:t>
    </w:r>
  </w:p>
  <w:p w:rsidR="003227BC" w:rsidRPr="00E80643" w:rsidRDefault="003227BC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tel. 010.5381.223 – fax 010.5381.222  </w:t>
    </w:r>
  </w:p>
  <w:p w:rsidR="003227BC" w:rsidRPr="00E80643" w:rsidRDefault="003227BC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e-mail : </w:t>
    </w:r>
    <w:hyperlink r:id="rId3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m.chiappa@carlofelice.it</w:t>
      </w:r>
    </w:hyperlink>
    <w:r>
      <w:rPr>
        <w:rFonts w:ascii="Arial" w:hAnsi="Arial" w:cs="Arial"/>
        <w:b/>
        <w:color w:val="808080"/>
        <w:sz w:val="18"/>
        <w:szCs w:val="18"/>
      </w:rPr>
      <w:t xml:space="preserve">; </w:t>
    </w:r>
    <w:hyperlink r:id="rId4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ufficio_stampa@carlofelice.it</w:t>
      </w:r>
    </w:hyperlink>
    <w:r w:rsidRPr="00E80643">
      <w:rPr>
        <w:rFonts w:ascii="Arial" w:hAnsi="Arial" w:cs="Arial"/>
        <w:b/>
        <w:color w:val="808080"/>
        <w:sz w:val="18"/>
        <w:szCs w:val="18"/>
      </w:rPr>
      <w:t>;</w:t>
    </w:r>
    <w:r>
      <w:rPr>
        <w:rFonts w:ascii="Arial" w:hAnsi="Arial" w:cs="Arial"/>
        <w:b/>
        <w:color w:val="808080"/>
        <w:sz w:val="18"/>
        <w:szCs w:val="18"/>
      </w:rPr>
      <w:t xml:space="preserve"> </w:t>
    </w:r>
    <w:r w:rsidRPr="00E80643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3227BC" w:rsidRPr="00503F62" w:rsidRDefault="003227BC">
    <w:pPr>
      <w:pStyle w:val="Pidipagina"/>
      <w:rPr>
        <w:color w:val="9999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7BC" w:rsidRDefault="003227BC">
      <w:r>
        <w:separator/>
      </w:r>
    </w:p>
  </w:footnote>
  <w:footnote w:type="continuationSeparator" w:id="1">
    <w:p w:rsidR="003227BC" w:rsidRDefault="003227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7BC" w:rsidRDefault="003227BC">
    <w:pPr>
      <w:pStyle w:val="Intestazione"/>
    </w:pPr>
    <w:r>
      <w:rPr>
        <w:noProof/>
      </w:rPr>
      <w:drawing>
        <wp:inline distT="0" distB="0" distL="0" distR="0">
          <wp:extent cx="2232660" cy="640080"/>
          <wp:effectExtent l="19050" t="0" r="0" b="0"/>
          <wp:docPr id="3" name="Immagine 0" descr="2015marchio fond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2015marchio fondaz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displayBackgroundShape/>
  <w:proofState w:spelling="clean"/>
  <w:attachedTemplate r:id="rId1"/>
  <w:stylePaneFormatFilter w:val="3F01"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503F62"/>
    <w:rsid w:val="00001985"/>
    <w:rsid w:val="00001C79"/>
    <w:rsid w:val="00002986"/>
    <w:rsid w:val="00005A6A"/>
    <w:rsid w:val="00005EA9"/>
    <w:rsid w:val="00013A14"/>
    <w:rsid w:val="000227A6"/>
    <w:rsid w:val="00022DB8"/>
    <w:rsid w:val="00032E9C"/>
    <w:rsid w:val="00034E9F"/>
    <w:rsid w:val="00041FFB"/>
    <w:rsid w:val="000468F6"/>
    <w:rsid w:val="000515FA"/>
    <w:rsid w:val="0005189B"/>
    <w:rsid w:val="00061244"/>
    <w:rsid w:val="00062B39"/>
    <w:rsid w:val="000653AF"/>
    <w:rsid w:val="00065A3F"/>
    <w:rsid w:val="00067CE5"/>
    <w:rsid w:val="000719C0"/>
    <w:rsid w:val="00075B82"/>
    <w:rsid w:val="00082014"/>
    <w:rsid w:val="00093CD6"/>
    <w:rsid w:val="000957A9"/>
    <w:rsid w:val="00096C8D"/>
    <w:rsid w:val="000A5157"/>
    <w:rsid w:val="000A5548"/>
    <w:rsid w:val="000A6693"/>
    <w:rsid w:val="000B0EF9"/>
    <w:rsid w:val="000B0FA0"/>
    <w:rsid w:val="000B33D0"/>
    <w:rsid w:val="000B4AB6"/>
    <w:rsid w:val="000B5833"/>
    <w:rsid w:val="000C0018"/>
    <w:rsid w:val="000C44FD"/>
    <w:rsid w:val="000D797E"/>
    <w:rsid w:val="000E2E1C"/>
    <w:rsid w:val="000E3157"/>
    <w:rsid w:val="000E5F67"/>
    <w:rsid w:val="000E6714"/>
    <w:rsid w:val="000E72E8"/>
    <w:rsid w:val="000F2C17"/>
    <w:rsid w:val="000F3E6E"/>
    <w:rsid w:val="000F5DBA"/>
    <w:rsid w:val="000F654E"/>
    <w:rsid w:val="000F7DCE"/>
    <w:rsid w:val="000F7DF5"/>
    <w:rsid w:val="001008E2"/>
    <w:rsid w:val="0010357C"/>
    <w:rsid w:val="0010579D"/>
    <w:rsid w:val="001104DE"/>
    <w:rsid w:val="00110DA0"/>
    <w:rsid w:val="00113AAE"/>
    <w:rsid w:val="00117E40"/>
    <w:rsid w:val="001261B9"/>
    <w:rsid w:val="00132336"/>
    <w:rsid w:val="001360EF"/>
    <w:rsid w:val="00136600"/>
    <w:rsid w:val="001404FE"/>
    <w:rsid w:val="00141FE0"/>
    <w:rsid w:val="001420F2"/>
    <w:rsid w:val="00143B44"/>
    <w:rsid w:val="00143D69"/>
    <w:rsid w:val="00156199"/>
    <w:rsid w:val="00160EC3"/>
    <w:rsid w:val="00163798"/>
    <w:rsid w:val="00165A33"/>
    <w:rsid w:val="00166362"/>
    <w:rsid w:val="00170A3E"/>
    <w:rsid w:val="001719E5"/>
    <w:rsid w:val="00172591"/>
    <w:rsid w:val="00174037"/>
    <w:rsid w:val="00174A19"/>
    <w:rsid w:val="001750E8"/>
    <w:rsid w:val="00177DC1"/>
    <w:rsid w:val="0018065C"/>
    <w:rsid w:val="001816F0"/>
    <w:rsid w:val="001827A0"/>
    <w:rsid w:val="00187480"/>
    <w:rsid w:val="001904B5"/>
    <w:rsid w:val="00193853"/>
    <w:rsid w:val="00194B32"/>
    <w:rsid w:val="00194D18"/>
    <w:rsid w:val="00196385"/>
    <w:rsid w:val="001A2E2C"/>
    <w:rsid w:val="001A3919"/>
    <w:rsid w:val="001B2F59"/>
    <w:rsid w:val="001B4024"/>
    <w:rsid w:val="001B6C2E"/>
    <w:rsid w:val="001C37EF"/>
    <w:rsid w:val="001C447B"/>
    <w:rsid w:val="001D11D3"/>
    <w:rsid w:val="001D1821"/>
    <w:rsid w:val="001D21A9"/>
    <w:rsid w:val="001D3572"/>
    <w:rsid w:val="001D5870"/>
    <w:rsid w:val="001E54DB"/>
    <w:rsid w:val="001E6101"/>
    <w:rsid w:val="001E629D"/>
    <w:rsid w:val="001F081F"/>
    <w:rsid w:val="001F4249"/>
    <w:rsid w:val="001F4831"/>
    <w:rsid w:val="00201F5F"/>
    <w:rsid w:val="00213245"/>
    <w:rsid w:val="002164DC"/>
    <w:rsid w:val="00222EEF"/>
    <w:rsid w:val="002265CB"/>
    <w:rsid w:val="00227794"/>
    <w:rsid w:val="0023143D"/>
    <w:rsid w:val="00235C4D"/>
    <w:rsid w:val="00240701"/>
    <w:rsid w:val="002444ED"/>
    <w:rsid w:val="00247C8D"/>
    <w:rsid w:val="00251B98"/>
    <w:rsid w:val="00253E60"/>
    <w:rsid w:val="002543B5"/>
    <w:rsid w:val="00262708"/>
    <w:rsid w:val="0026462C"/>
    <w:rsid w:val="00271172"/>
    <w:rsid w:val="0027431C"/>
    <w:rsid w:val="00274D57"/>
    <w:rsid w:val="00274DDD"/>
    <w:rsid w:val="002814B8"/>
    <w:rsid w:val="00283B7C"/>
    <w:rsid w:val="00287EAB"/>
    <w:rsid w:val="00291D26"/>
    <w:rsid w:val="0029460B"/>
    <w:rsid w:val="002978A2"/>
    <w:rsid w:val="002A1DBD"/>
    <w:rsid w:val="002A5CD6"/>
    <w:rsid w:val="002A7C75"/>
    <w:rsid w:val="002B0D28"/>
    <w:rsid w:val="002B49A0"/>
    <w:rsid w:val="002B4D6F"/>
    <w:rsid w:val="002B73D2"/>
    <w:rsid w:val="002C1AA5"/>
    <w:rsid w:val="002C1B5D"/>
    <w:rsid w:val="002C2CEC"/>
    <w:rsid w:val="002C3B8B"/>
    <w:rsid w:val="002C6ED2"/>
    <w:rsid w:val="002D16CF"/>
    <w:rsid w:val="002D18F9"/>
    <w:rsid w:val="002F09E5"/>
    <w:rsid w:val="002F0A1D"/>
    <w:rsid w:val="002F1304"/>
    <w:rsid w:val="002F7109"/>
    <w:rsid w:val="002F7A2D"/>
    <w:rsid w:val="003008F8"/>
    <w:rsid w:val="00303DEA"/>
    <w:rsid w:val="003044AC"/>
    <w:rsid w:val="00305BA1"/>
    <w:rsid w:val="00313693"/>
    <w:rsid w:val="003147BB"/>
    <w:rsid w:val="00317B33"/>
    <w:rsid w:val="003204B7"/>
    <w:rsid w:val="00321CEC"/>
    <w:rsid w:val="003227BC"/>
    <w:rsid w:val="00324D81"/>
    <w:rsid w:val="003307DF"/>
    <w:rsid w:val="003341F3"/>
    <w:rsid w:val="00342DB6"/>
    <w:rsid w:val="0034327A"/>
    <w:rsid w:val="00357AE2"/>
    <w:rsid w:val="00357CEC"/>
    <w:rsid w:val="00366B3C"/>
    <w:rsid w:val="003723B3"/>
    <w:rsid w:val="003732A9"/>
    <w:rsid w:val="00373D5D"/>
    <w:rsid w:val="003861D4"/>
    <w:rsid w:val="0038788E"/>
    <w:rsid w:val="00391574"/>
    <w:rsid w:val="00392C94"/>
    <w:rsid w:val="003A6839"/>
    <w:rsid w:val="003B19E1"/>
    <w:rsid w:val="003B3DB7"/>
    <w:rsid w:val="003B5CB2"/>
    <w:rsid w:val="003B6103"/>
    <w:rsid w:val="003C4D46"/>
    <w:rsid w:val="003C542F"/>
    <w:rsid w:val="003C7422"/>
    <w:rsid w:val="003D2480"/>
    <w:rsid w:val="003D24FC"/>
    <w:rsid w:val="003D4FC7"/>
    <w:rsid w:val="003E05CD"/>
    <w:rsid w:val="003E2AD0"/>
    <w:rsid w:val="003E30F3"/>
    <w:rsid w:val="003E6C0F"/>
    <w:rsid w:val="003E6D51"/>
    <w:rsid w:val="003E70CD"/>
    <w:rsid w:val="003F4524"/>
    <w:rsid w:val="003F4D7E"/>
    <w:rsid w:val="00403EC9"/>
    <w:rsid w:val="0040504D"/>
    <w:rsid w:val="0040580B"/>
    <w:rsid w:val="004074DC"/>
    <w:rsid w:val="00411498"/>
    <w:rsid w:val="00422CA3"/>
    <w:rsid w:val="004264F2"/>
    <w:rsid w:val="0043129F"/>
    <w:rsid w:val="00444EC2"/>
    <w:rsid w:val="00445035"/>
    <w:rsid w:val="00446982"/>
    <w:rsid w:val="004469D1"/>
    <w:rsid w:val="00447FA2"/>
    <w:rsid w:val="004513D9"/>
    <w:rsid w:val="00452935"/>
    <w:rsid w:val="00453642"/>
    <w:rsid w:val="00453E97"/>
    <w:rsid w:val="00455A87"/>
    <w:rsid w:val="004577A3"/>
    <w:rsid w:val="004652E9"/>
    <w:rsid w:val="004673C8"/>
    <w:rsid w:val="00472D31"/>
    <w:rsid w:val="00473489"/>
    <w:rsid w:val="00475170"/>
    <w:rsid w:val="00481268"/>
    <w:rsid w:val="00484E85"/>
    <w:rsid w:val="00487127"/>
    <w:rsid w:val="00493E11"/>
    <w:rsid w:val="004A1525"/>
    <w:rsid w:val="004A783C"/>
    <w:rsid w:val="004B37EF"/>
    <w:rsid w:val="004C3179"/>
    <w:rsid w:val="004C49A3"/>
    <w:rsid w:val="004D0AA9"/>
    <w:rsid w:val="004D0D73"/>
    <w:rsid w:val="004D1B63"/>
    <w:rsid w:val="004D3F09"/>
    <w:rsid w:val="004D46A3"/>
    <w:rsid w:val="004D48AF"/>
    <w:rsid w:val="004D5B84"/>
    <w:rsid w:val="004D5BCE"/>
    <w:rsid w:val="004D774E"/>
    <w:rsid w:val="004F25A0"/>
    <w:rsid w:val="004F2B7B"/>
    <w:rsid w:val="004F3108"/>
    <w:rsid w:val="004F576A"/>
    <w:rsid w:val="004F6BCB"/>
    <w:rsid w:val="00500268"/>
    <w:rsid w:val="00503F62"/>
    <w:rsid w:val="00504CDB"/>
    <w:rsid w:val="00510831"/>
    <w:rsid w:val="00510C95"/>
    <w:rsid w:val="0051715A"/>
    <w:rsid w:val="00517D07"/>
    <w:rsid w:val="00522411"/>
    <w:rsid w:val="00523E48"/>
    <w:rsid w:val="00526196"/>
    <w:rsid w:val="00533307"/>
    <w:rsid w:val="005342C5"/>
    <w:rsid w:val="005436DC"/>
    <w:rsid w:val="00543EAA"/>
    <w:rsid w:val="00544471"/>
    <w:rsid w:val="00545E3A"/>
    <w:rsid w:val="005507D2"/>
    <w:rsid w:val="00552333"/>
    <w:rsid w:val="00552913"/>
    <w:rsid w:val="00552FA0"/>
    <w:rsid w:val="005540A4"/>
    <w:rsid w:val="005543F1"/>
    <w:rsid w:val="005547D8"/>
    <w:rsid w:val="00554D68"/>
    <w:rsid w:val="00555F61"/>
    <w:rsid w:val="005560DB"/>
    <w:rsid w:val="00560AE0"/>
    <w:rsid w:val="005668B0"/>
    <w:rsid w:val="005668DE"/>
    <w:rsid w:val="00575103"/>
    <w:rsid w:val="00576F92"/>
    <w:rsid w:val="00580461"/>
    <w:rsid w:val="005804F2"/>
    <w:rsid w:val="00586085"/>
    <w:rsid w:val="00593001"/>
    <w:rsid w:val="005A0554"/>
    <w:rsid w:val="005A079C"/>
    <w:rsid w:val="005A5B9E"/>
    <w:rsid w:val="005B65F5"/>
    <w:rsid w:val="005B75D5"/>
    <w:rsid w:val="005C3CFD"/>
    <w:rsid w:val="005D075B"/>
    <w:rsid w:val="005D150A"/>
    <w:rsid w:val="005E081F"/>
    <w:rsid w:val="005E3156"/>
    <w:rsid w:val="005E371E"/>
    <w:rsid w:val="005E480F"/>
    <w:rsid w:val="005F4A1F"/>
    <w:rsid w:val="005F6D1C"/>
    <w:rsid w:val="005F7775"/>
    <w:rsid w:val="00606174"/>
    <w:rsid w:val="00611079"/>
    <w:rsid w:val="006111CC"/>
    <w:rsid w:val="00614F0F"/>
    <w:rsid w:val="0061787F"/>
    <w:rsid w:val="00620F10"/>
    <w:rsid w:val="00640A68"/>
    <w:rsid w:val="00640DF7"/>
    <w:rsid w:val="00641E2E"/>
    <w:rsid w:val="00642BE1"/>
    <w:rsid w:val="00650F59"/>
    <w:rsid w:val="006510F2"/>
    <w:rsid w:val="006518B4"/>
    <w:rsid w:val="00655C59"/>
    <w:rsid w:val="00660ABF"/>
    <w:rsid w:val="0066139E"/>
    <w:rsid w:val="00663238"/>
    <w:rsid w:val="00664E73"/>
    <w:rsid w:val="00666D89"/>
    <w:rsid w:val="00666F72"/>
    <w:rsid w:val="00670A7F"/>
    <w:rsid w:val="00675CB8"/>
    <w:rsid w:val="00677CB8"/>
    <w:rsid w:val="0068678F"/>
    <w:rsid w:val="006902ED"/>
    <w:rsid w:val="00690D9E"/>
    <w:rsid w:val="00690F01"/>
    <w:rsid w:val="006920E2"/>
    <w:rsid w:val="00692B3E"/>
    <w:rsid w:val="006A0E10"/>
    <w:rsid w:val="006A346D"/>
    <w:rsid w:val="006A4163"/>
    <w:rsid w:val="006B4435"/>
    <w:rsid w:val="006B4D8A"/>
    <w:rsid w:val="006C224E"/>
    <w:rsid w:val="006C4951"/>
    <w:rsid w:val="006C51E8"/>
    <w:rsid w:val="006C6557"/>
    <w:rsid w:val="006D62B7"/>
    <w:rsid w:val="006E46DA"/>
    <w:rsid w:val="006E470C"/>
    <w:rsid w:val="006E4925"/>
    <w:rsid w:val="006F02BB"/>
    <w:rsid w:val="006F37DD"/>
    <w:rsid w:val="006F6DC4"/>
    <w:rsid w:val="00700915"/>
    <w:rsid w:val="00702F10"/>
    <w:rsid w:val="007040C2"/>
    <w:rsid w:val="00705B44"/>
    <w:rsid w:val="007109C0"/>
    <w:rsid w:val="0071209A"/>
    <w:rsid w:val="00713287"/>
    <w:rsid w:val="00713ADA"/>
    <w:rsid w:val="007151D3"/>
    <w:rsid w:val="007154A3"/>
    <w:rsid w:val="00720354"/>
    <w:rsid w:val="00720FA4"/>
    <w:rsid w:val="00723321"/>
    <w:rsid w:val="00723ECE"/>
    <w:rsid w:val="00730DE8"/>
    <w:rsid w:val="00732957"/>
    <w:rsid w:val="00732DAC"/>
    <w:rsid w:val="007359EC"/>
    <w:rsid w:val="00740ABF"/>
    <w:rsid w:val="00745936"/>
    <w:rsid w:val="007515A9"/>
    <w:rsid w:val="00753B31"/>
    <w:rsid w:val="007622A7"/>
    <w:rsid w:val="00764F83"/>
    <w:rsid w:val="00765E6C"/>
    <w:rsid w:val="00766FDA"/>
    <w:rsid w:val="007772A0"/>
    <w:rsid w:val="0078379D"/>
    <w:rsid w:val="00786359"/>
    <w:rsid w:val="0078783D"/>
    <w:rsid w:val="007A0109"/>
    <w:rsid w:val="007A50ED"/>
    <w:rsid w:val="007B6603"/>
    <w:rsid w:val="007C25AE"/>
    <w:rsid w:val="007C2DC3"/>
    <w:rsid w:val="007C44F4"/>
    <w:rsid w:val="007C5F52"/>
    <w:rsid w:val="007C7B12"/>
    <w:rsid w:val="007D015C"/>
    <w:rsid w:val="007D12A9"/>
    <w:rsid w:val="007D2217"/>
    <w:rsid w:val="007D4F05"/>
    <w:rsid w:val="007D6FE1"/>
    <w:rsid w:val="007E1722"/>
    <w:rsid w:val="007E2586"/>
    <w:rsid w:val="007E6CAD"/>
    <w:rsid w:val="007F18A0"/>
    <w:rsid w:val="007F1AEC"/>
    <w:rsid w:val="007F55CB"/>
    <w:rsid w:val="00801FE9"/>
    <w:rsid w:val="00804073"/>
    <w:rsid w:val="00807DA8"/>
    <w:rsid w:val="0081346B"/>
    <w:rsid w:val="00822A28"/>
    <w:rsid w:val="00824FE9"/>
    <w:rsid w:val="0082586F"/>
    <w:rsid w:val="008313AF"/>
    <w:rsid w:val="00832E7F"/>
    <w:rsid w:val="00834F00"/>
    <w:rsid w:val="008361A3"/>
    <w:rsid w:val="00841800"/>
    <w:rsid w:val="008427EB"/>
    <w:rsid w:val="008431B8"/>
    <w:rsid w:val="00846E75"/>
    <w:rsid w:val="0085027B"/>
    <w:rsid w:val="008515E0"/>
    <w:rsid w:val="00851EBD"/>
    <w:rsid w:val="008545F4"/>
    <w:rsid w:val="00855EDA"/>
    <w:rsid w:val="0086065C"/>
    <w:rsid w:val="00872383"/>
    <w:rsid w:val="00872A2B"/>
    <w:rsid w:val="008802D3"/>
    <w:rsid w:val="00880D40"/>
    <w:rsid w:val="00886770"/>
    <w:rsid w:val="008A0DDB"/>
    <w:rsid w:val="008A6CD6"/>
    <w:rsid w:val="008A7001"/>
    <w:rsid w:val="008B6161"/>
    <w:rsid w:val="008C7BCA"/>
    <w:rsid w:val="008C7BDF"/>
    <w:rsid w:val="008D0199"/>
    <w:rsid w:val="008D5634"/>
    <w:rsid w:val="008E7BF4"/>
    <w:rsid w:val="008E7DA0"/>
    <w:rsid w:val="008F29B1"/>
    <w:rsid w:val="008F2FB4"/>
    <w:rsid w:val="008F3A26"/>
    <w:rsid w:val="008F3EB6"/>
    <w:rsid w:val="0090665D"/>
    <w:rsid w:val="00910FD4"/>
    <w:rsid w:val="009156C7"/>
    <w:rsid w:val="00917BD3"/>
    <w:rsid w:val="0092192C"/>
    <w:rsid w:val="00923391"/>
    <w:rsid w:val="009265CC"/>
    <w:rsid w:val="00932D63"/>
    <w:rsid w:val="009347B8"/>
    <w:rsid w:val="00935437"/>
    <w:rsid w:val="0093604C"/>
    <w:rsid w:val="00937C32"/>
    <w:rsid w:val="00944DCA"/>
    <w:rsid w:val="009463F0"/>
    <w:rsid w:val="00946A9C"/>
    <w:rsid w:val="00950685"/>
    <w:rsid w:val="00951AE4"/>
    <w:rsid w:val="00953BD0"/>
    <w:rsid w:val="00954210"/>
    <w:rsid w:val="0095774D"/>
    <w:rsid w:val="009612EF"/>
    <w:rsid w:val="0096188C"/>
    <w:rsid w:val="00961CB8"/>
    <w:rsid w:val="00965793"/>
    <w:rsid w:val="009660F8"/>
    <w:rsid w:val="00985BE1"/>
    <w:rsid w:val="0099257C"/>
    <w:rsid w:val="0099596A"/>
    <w:rsid w:val="009964E4"/>
    <w:rsid w:val="009A3ECD"/>
    <w:rsid w:val="009A5826"/>
    <w:rsid w:val="009B0E9B"/>
    <w:rsid w:val="009B57E7"/>
    <w:rsid w:val="009C227C"/>
    <w:rsid w:val="009D0CD6"/>
    <w:rsid w:val="009E0D1C"/>
    <w:rsid w:val="009E42D3"/>
    <w:rsid w:val="009E56D8"/>
    <w:rsid w:val="009F5CBF"/>
    <w:rsid w:val="009F6009"/>
    <w:rsid w:val="009F6164"/>
    <w:rsid w:val="009F7F09"/>
    <w:rsid w:val="00A00869"/>
    <w:rsid w:val="00A02A84"/>
    <w:rsid w:val="00A060F2"/>
    <w:rsid w:val="00A118F2"/>
    <w:rsid w:val="00A14374"/>
    <w:rsid w:val="00A16E97"/>
    <w:rsid w:val="00A20C74"/>
    <w:rsid w:val="00A2173C"/>
    <w:rsid w:val="00A3046B"/>
    <w:rsid w:val="00A31B4A"/>
    <w:rsid w:val="00A31D71"/>
    <w:rsid w:val="00A353FD"/>
    <w:rsid w:val="00A439E6"/>
    <w:rsid w:val="00A561E0"/>
    <w:rsid w:val="00A61BE4"/>
    <w:rsid w:val="00A66FEF"/>
    <w:rsid w:val="00A71D6D"/>
    <w:rsid w:val="00A7405B"/>
    <w:rsid w:val="00A76148"/>
    <w:rsid w:val="00A76164"/>
    <w:rsid w:val="00A773CD"/>
    <w:rsid w:val="00A875D2"/>
    <w:rsid w:val="00A946D0"/>
    <w:rsid w:val="00A94E8E"/>
    <w:rsid w:val="00A94FE6"/>
    <w:rsid w:val="00A956A2"/>
    <w:rsid w:val="00A95FCA"/>
    <w:rsid w:val="00AA15DD"/>
    <w:rsid w:val="00AA206E"/>
    <w:rsid w:val="00AA2EC3"/>
    <w:rsid w:val="00AA60F4"/>
    <w:rsid w:val="00AA71A3"/>
    <w:rsid w:val="00AB2CB5"/>
    <w:rsid w:val="00AB55D4"/>
    <w:rsid w:val="00AB7AF8"/>
    <w:rsid w:val="00AB7D43"/>
    <w:rsid w:val="00AC0CB4"/>
    <w:rsid w:val="00AC341F"/>
    <w:rsid w:val="00AC6201"/>
    <w:rsid w:val="00AD134B"/>
    <w:rsid w:val="00AD1A88"/>
    <w:rsid w:val="00AD7159"/>
    <w:rsid w:val="00AE1289"/>
    <w:rsid w:val="00AE1563"/>
    <w:rsid w:val="00AE25C9"/>
    <w:rsid w:val="00AE5C1C"/>
    <w:rsid w:val="00AE7A15"/>
    <w:rsid w:val="00AF2908"/>
    <w:rsid w:val="00AF48F8"/>
    <w:rsid w:val="00AF7085"/>
    <w:rsid w:val="00AF70BA"/>
    <w:rsid w:val="00B0092E"/>
    <w:rsid w:val="00B013D2"/>
    <w:rsid w:val="00B0141D"/>
    <w:rsid w:val="00B0147C"/>
    <w:rsid w:val="00B01A55"/>
    <w:rsid w:val="00B04273"/>
    <w:rsid w:val="00B069C2"/>
    <w:rsid w:val="00B112AF"/>
    <w:rsid w:val="00B131C6"/>
    <w:rsid w:val="00B13DA6"/>
    <w:rsid w:val="00B14DE7"/>
    <w:rsid w:val="00B15FB3"/>
    <w:rsid w:val="00B16109"/>
    <w:rsid w:val="00B17B3E"/>
    <w:rsid w:val="00B20AAC"/>
    <w:rsid w:val="00B21ED4"/>
    <w:rsid w:val="00B2763C"/>
    <w:rsid w:val="00B278A4"/>
    <w:rsid w:val="00B31087"/>
    <w:rsid w:val="00B424F1"/>
    <w:rsid w:val="00B457ED"/>
    <w:rsid w:val="00B60EE8"/>
    <w:rsid w:val="00B66B68"/>
    <w:rsid w:val="00B70EB4"/>
    <w:rsid w:val="00B87C23"/>
    <w:rsid w:val="00B912AD"/>
    <w:rsid w:val="00B92358"/>
    <w:rsid w:val="00B9781E"/>
    <w:rsid w:val="00BA0F5C"/>
    <w:rsid w:val="00BA16F4"/>
    <w:rsid w:val="00BA3203"/>
    <w:rsid w:val="00BA4482"/>
    <w:rsid w:val="00BA453A"/>
    <w:rsid w:val="00BA6BEE"/>
    <w:rsid w:val="00BD1732"/>
    <w:rsid w:val="00BD264B"/>
    <w:rsid w:val="00BD4DFB"/>
    <w:rsid w:val="00BD5937"/>
    <w:rsid w:val="00BD704B"/>
    <w:rsid w:val="00BE1143"/>
    <w:rsid w:val="00BE16BC"/>
    <w:rsid w:val="00BE19C8"/>
    <w:rsid w:val="00BE3EFE"/>
    <w:rsid w:val="00BE416A"/>
    <w:rsid w:val="00BE4504"/>
    <w:rsid w:val="00BF1F88"/>
    <w:rsid w:val="00BF3F53"/>
    <w:rsid w:val="00BF6DEB"/>
    <w:rsid w:val="00BF6FFD"/>
    <w:rsid w:val="00BF7DB3"/>
    <w:rsid w:val="00C00C6A"/>
    <w:rsid w:val="00C03255"/>
    <w:rsid w:val="00C04788"/>
    <w:rsid w:val="00C0606E"/>
    <w:rsid w:val="00C178F9"/>
    <w:rsid w:val="00C26317"/>
    <w:rsid w:val="00C302CF"/>
    <w:rsid w:val="00C31691"/>
    <w:rsid w:val="00C31EE3"/>
    <w:rsid w:val="00C34975"/>
    <w:rsid w:val="00C37993"/>
    <w:rsid w:val="00C46A45"/>
    <w:rsid w:val="00C50E6B"/>
    <w:rsid w:val="00C5311E"/>
    <w:rsid w:val="00C54A0D"/>
    <w:rsid w:val="00C61325"/>
    <w:rsid w:val="00C66748"/>
    <w:rsid w:val="00C7397F"/>
    <w:rsid w:val="00C748C1"/>
    <w:rsid w:val="00C748CB"/>
    <w:rsid w:val="00C74AD4"/>
    <w:rsid w:val="00C76056"/>
    <w:rsid w:val="00C81056"/>
    <w:rsid w:val="00C8419C"/>
    <w:rsid w:val="00C8782B"/>
    <w:rsid w:val="00C957FB"/>
    <w:rsid w:val="00C96FC7"/>
    <w:rsid w:val="00CA5E37"/>
    <w:rsid w:val="00CA71D6"/>
    <w:rsid w:val="00CB28F0"/>
    <w:rsid w:val="00CB2FF9"/>
    <w:rsid w:val="00CB3CBA"/>
    <w:rsid w:val="00CC166C"/>
    <w:rsid w:val="00CC570E"/>
    <w:rsid w:val="00CC752C"/>
    <w:rsid w:val="00CC7CCE"/>
    <w:rsid w:val="00CD1093"/>
    <w:rsid w:val="00CD1DE6"/>
    <w:rsid w:val="00CE4005"/>
    <w:rsid w:val="00CE6285"/>
    <w:rsid w:val="00CE7BDC"/>
    <w:rsid w:val="00CF2B85"/>
    <w:rsid w:val="00CF37FA"/>
    <w:rsid w:val="00D17B41"/>
    <w:rsid w:val="00D22DD5"/>
    <w:rsid w:val="00D24A67"/>
    <w:rsid w:val="00D25C48"/>
    <w:rsid w:val="00D26B6D"/>
    <w:rsid w:val="00D346A3"/>
    <w:rsid w:val="00D37B06"/>
    <w:rsid w:val="00D41C15"/>
    <w:rsid w:val="00D42565"/>
    <w:rsid w:val="00D451FC"/>
    <w:rsid w:val="00D53BE0"/>
    <w:rsid w:val="00D605B1"/>
    <w:rsid w:val="00D70A5B"/>
    <w:rsid w:val="00D74875"/>
    <w:rsid w:val="00D74C80"/>
    <w:rsid w:val="00D80D7E"/>
    <w:rsid w:val="00D819D6"/>
    <w:rsid w:val="00D85037"/>
    <w:rsid w:val="00D8701B"/>
    <w:rsid w:val="00D956A1"/>
    <w:rsid w:val="00DA7441"/>
    <w:rsid w:val="00DB2455"/>
    <w:rsid w:val="00DB3BD8"/>
    <w:rsid w:val="00DB4A2D"/>
    <w:rsid w:val="00DD03E8"/>
    <w:rsid w:val="00DD1E24"/>
    <w:rsid w:val="00DE320B"/>
    <w:rsid w:val="00DE660F"/>
    <w:rsid w:val="00DE724B"/>
    <w:rsid w:val="00E00090"/>
    <w:rsid w:val="00E01818"/>
    <w:rsid w:val="00E0296D"/>
    <w:rsid w:val="00E03799"/>
    <w:rsid w:val="00E054E0"/>
    <w:rsid w:val="00E055FD"/>
    <w:rsid w:val="00E056DF"/>
    <w:rsid w:val="00E06BAD"/>
    <w:rsid w:val="00E13B89"/>
    <w:rsid w:val="00E148DB"/>
    <w:rsid w:val="00E1549C"/>
    <w:rsid w:val="00E25CBE"/>
    <w:rsid w:val="00E2789F"/>
    <w:rsid w:val="00E31D13"/>
    <w:rsid w:val="00E35F92"/>
    <w:rsid w:val="00E41395"/>
    <w:rsid w:val="00E42DA4"/>
    <w:rsid w:val="00E4451F"/>
    <w:rsid w:val="00E44FC1"/>
    <w:rsid w:val="00E47463"/>
    <w:rsid w:val="00E5384A"/>
    <w:rsid w:val="00E55676"/>
    <w:rsid w:val="00E7015A"/>
    <w:rsid w:val="00E711B8"/>
    <w:rsid w:val="00E71BBE"/>
    <w:rsid w:val="00E741B8"/>
    <w:rsid w:val="00E75B60"/>
    <w:rsid w:val="00E80643"/>
    <w:rsid w:val="00E80E2F"/>
    <w:rsid w:val="00E92637"/>
    <w:rsid w:val="00E927AC"/>
    <w:rsid w:val="00E93CF8"/>
    <w:rsid w:val="00E972F5"/>
    <w:rsid w:val="00E978B8"/>
    <w:rsid w:val="00EA05B4"/>
    <w:rsid w:val="00EA25CB"/>
    <w:rsid w:val="00EA26AB"/>
    <w:rsid w:val="00EA7F69"/>
    <w:rsid w:val="00EB0F81"/>
    <w:rsid w:val="00EB1506"/>
    <w:rsid w:val="00EC0AC2"/>
    <w:rsid w:val="00EC447D"/>
    <w:rsid w:val="00EC5218"/>
    <w:rsid w:val="00ED3D00"/>
    <w:rsid w:val="00ED564F"/>
    <w:rsid w:val="00ED56FF"/>
    <w:rsid w:val="00ED5B3B"/>
    <w:rsid w:val="00EE0A10"/>
    <w:rsid w:val="00EE20B2"/>
    <w:rsid w:val="00EE2AA9"/>
    <w:rsid w:val="00EE2E66"/>
    <w:rsid w:val="00EE46D9"/>
    <w:rsid w:val="00EF3EC2"/>
    <w:rsid w:val="00EF40BC"/>
    <w:rsid w:val="00EF7526"/>
    <w:rsid w:val="00EF7904"/>
    <w:rsid w:val="00F002EB"/>
    <w:rsid w:val="00F013F5"/>
    <w:rsid w:val="00F0156A"/>
    <w:rsid w:val="00F0214E"/>
    <w:rsid w:val="00F02517"/>
    <w:rsid w:val="00F11F49"/>
    <w:rsid w:val="00F160D9"/>
    <w:rsid w:val="00F16646"/>
    <w:rsid w:val="00F22239"/>
    <w:rsid w:val="00F2734C"/>
    <w:rsid w:val="00F3266D"/>
    <w:rsid w:val="00F33294"/>
    <w:rsid w:val="00F33A60"/>
    <w:rsid w:val="00F3559B"/>
    <w:rsid w:val="00F35D91"/>
    <w:rsid w:val="00F36AA7"/>
    <w:rsid w:val="00F37327"/>
    <w:rsid w:val="00F45E28"/>
    <w:rsid w:val="00F47DF2"/>
    <w:rsid w:val="00F50AAD"/>
    <w:rsid w:val="00F529DA"/>
    <w:rsid w:val="00F53B54"/>
    <w:rsid w:val="00F54DEE"/>
    <w:rsid w:val="00F55CE4"/>
    <w:rsid w:val="00F6641F"/>
    <w:rsid w:val="00F72C2A"/>
    <w:rsid w:val="00F7524D"/>
    <w:rsid w:val="00F77995"/>
    <w:rsid w:val="00F80477"/>
    <w:rsid w:val="00F81C15"/>
    <w:rsid w:val="00F8466E"/>
    <w:rsid w:val="00F86E7E"/>
    <w:rsid w:val="00F87581"/>
    <w:rsid w:val="00F9403B"/>
    <w:rsid w:val="00F95581"/>
    <w:rsid w:val="00F975FE"/>
    <w:rsid w:val="00F97F16"/>
    <w:rsid w:val="00FA63F9"/>
    <w:rsid w:val="00FC174C"/>
    <w:rsid w:val="00FC4D5D"/>
    <w:rsid w:val="00FC5576"/>
    <w:rsid w:val="00FC5F89"/>
    <w:rsid w:val="00FC6948"/>
    <w:rsid w:val="00FD0B4C"/>
    <w:rsid w:val="00FD4345"/>
    <w:rsid w:val="00FD6AAE"/>
    <w:rsid w:val="00FD746E"/>
    <w:rsid w:val="00FE1502"/>
    <w:rsid w:val="00FE2C91"/>
    <w:rsid w:val="00FE3B01"/>
    <w:rsid w:val="00FE4012"/>
    <w:rsid w:val="00FE5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4451F"/>
  </w:style>
  <w:style w:type="paragraph" w:styleId="Titolo1">
    <w:name w:val="heading 1"/>
    <w:basedOn w:val="Normale"/>
    <w:next w:val="Normale"/>
    <w:qFormat/>
    <w:rsid w:val="00E4451F"/>
    <w:pPr>
      <w:keepNext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E4451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54DE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54DE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503F62"/>
    <w:rPr>
      <w:color w:val="0000FF"/>
      <w:u w:val="single"/>
    </w:rPr>
  </w:style>
  <w:style w:type="paragraph" w:styleId="NormaleWeb">
    <w:name w:val="Normal (Web)"/>
    <w:basedOn w:val="Normale"/>
    <w:rsid w:val="00B013D2"/>
    <w:pPr>
      <w:spacing w:before="100" w:beforeAutospacing="1" w:after="100" w:afterAutospacing="1"/>
    </w:pPr>
  </w:style>
  <w:style w:type="paragraph" w:styleId="Testofumetto">
    <w:name w:val="Balloon Text"/>
    <w:basedOn w:val="Normale"/>
    <w:semiHidden/>
    <w:rsid w:val="00D605B1"/>
    <w:rPr>
      <w:rFonts w:ascii="Tahoma" w:hAnsi="Tahoma" w:cs="Tahoma"/>
      <w:sz w:val="16"/>
      <w:szCs w:val="16"/>
    </w:rPr>
  </w:style>
  <w:style w:type="paragraph" w:customStyle="1" w:styleId="xxmsonormal">
    <w:name w:val="xxmsonormal"/>
    <w:basedOn w:val="Normale"/>
    <w:rsid w:val="00732957"/>
  </w:style>
  <w:style w:type="character" w:styleId="Enfasigrassetto">
    <w:name w:val="Strong"/>
    <w:uiPriority w:val="22"/>
    <w:qFormat/>
    <w:rsid w:val="00732957"/>
    <w:rPr>
      <w:b/>
      <w:bCs/>
    </w:rPr>
  </w:style>
  <w:style w:type="paragraph" w:customStyle="1" w:styleId="Default">
    <w:name w:val="Default"/>
    <w:rsid w:val="00484E85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styleId="Corpodeltesto2">
    <w:name w:val="Body Text 2"/>
    <w:basedOn w:val="Normale"/>
    <w:rsid w:val="00E4451F"/>
    <w:rPr>
      <w:sz w:val="24"/>
    </w:rPr>
  </w:style>
  <w:style w:type="character" w:customStyle="1" w:styleId="apple-converted-space">
    <w:name w:val="apple-converted-space"/>
    <w:basedOn w:val="Carpredefinitoparagrafo"/>
    <w:rsid w:val="00B2763C"/>
  </w:style>
  <w:style w:type="paragraph" w:styleId="Testonormale">
    <w:name w:val="Plain Text"/>
    <w:basedOn w:val="Normale"/>
    <w:link w:val="TestonormaleCarattere"/>
    <w:unhideWhenUsed/>
    <w:rsid w:val="00AA206E"/>
    <w:rPr>
      <w:rFonts w:ascii="Courier New" w:eastAsiaTheme="minorHAnsi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rsid w:val="00AA206E"/>
    <w:rPr>
      <w:rFonts w:ascii="Courier New" w:eastAsiaTheme="minorHAnsi" w:hAnsi="Courier New" w:cs="Courier New"/>
    </w:rPr>
  </w:style>
  <w:style w:type="character" w:styleId="Enfasicorsivo">
    <w:name w:val="Emphasis"/>
    <w:basedOn w:val="Carpredefinitoparagrafo"/>
    <w:uiPriority w:val="20"/>
    <w:qFormat/>
    <w:rsid w:val="00AA206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0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22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6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236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0441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626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13330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7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7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7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594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20705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7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chiappa@carlofelice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hyperlink" Target="mailto:ufficio_stampa@carlofeli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nocchio\Dati%20applicazioni\Microsoft\Modelli\Carta%20intestata%20nuov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AFD2A-F566-4EB6-9286-4A565E54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nuova</Template>
  <TotalTime>446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29 novembre 2011</vt:lpstr>
    </vt:vector>
  </TitlesOfParts>
  <Company/>
  <LinksUpToDate>false</LinksUpToDate>
  <CharactersWithSpaces>2398</CharactersWithSpaces>
  <SharedDoc>false</SharedDoc>
  <HLinks>
    <vt:vector size="12" baseType="variant">
      <vt:variant>
        <vt:i4>6357109</vt:i4>
      </vt:variant>
      <vt:variant>
        <vt:i4>6</vt:i4>
      </vt:variant>
      <vt:variant>
        <vt:i4>0</vt:i4>
      </vt:variant>
      <vt:variant>
        <vt:i4>5</vt:i4>
      </vt:variant>
      <vt:variant>
        <vt:lpwstr>mailto:ufficio_stampa@carlofelice.it</vt:lpwstr>
      </vt:variant>
      <vt:variant>
        <vt:lpwstr/>
      </vt:variant>
      <vt:variant>
        <vt:i4>6946839</vt:i4>
      </vt:variant>
      <vt:variant>
        <vt:i4>3</vt:i4>
      </vt:variant>
      <vt:variant>
        <vt:i4>0</vt:i4>
      </vt:variant>
      <vt:variant>
        <vt:i4>5</vt:i4>
      </vt:variant>
      <vt:variant>
        <vt:lpwstr>mailto:m.chiappa@carlofelice.it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29 novembre 2011</dc:title>
  <dc:creator>ginocchio</dc:creator>
  <cp:lastModifiedBy>Chiappa</cp:lastModifiedBy>
  <cp:revision>108</cp:revision>
  <cp:lastPrinted>2016-09-30T13:17:00Z</cp:lastPrinted>
  <dcterms:created xsi:type="dcterms:W3CDTF">2016-09-21T05:54:00Z</dcterms:created>
  <dcterms:modified xsi:type="dcterms:W3CDTF">2018-01-09T17:00:00Z</dcterms:modified>
</cp:coreProperties>
</file>