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A5E" w:rsidRPr="009D3AC7" w:rsidRDefault="00A82A5E" w:rsidP="00A82A5E">
      <w:pPr>
        <w:jc w:val="center"/>
        <w:rPr>
          <w:rFonts w:ascii="Verdana" w:hAnsi="Verdana"/>
          <w:b/>
          <w:sz w:val="18"/>
          <w:szCs w:val="18"/>
        </w:rPr>
      </w:pPr>
      <w:r w:rsidRPr="009D3AC7">
        <w:rPr>
          <w:rFonts w:ascii="Verdana" w:hAnsi="Verdana"/>
          <w:b/>
          <w:sz w:val="18"/>
          <w:szCs w:val="18"/>
        </w:rPr>
        <w:t>COMUNICATO STAMPA</w:t>
      </w:r>
    </w:p>
    <w:p w:rsidR="00A82A5E" w:rsidRPr="00C218D8" w:rsidRDefault="00A82A5E" w:rsidP="00A82A5E">
      <w:pPr>
        <w:jc w:val="center"/>
        <w:rPr>
          <w:rFonts w:ascii="Verdana" w:hAnsi="Verdana"/>
          <w:sz w:val="18"/>
          <w:szCs w:val="18"/>
        </w:rPr>
      </w:pPr>
    </w:p>
    <w:p w:rsidR="00941704" w:rsidRPr="00C218D8" w:rsidRDefault="00EB29C2" w:rsidP="00941704">
      <w:pP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CORALMENTE</w:t>
      </w:r>
    </w:p>
    <w:p w:rsidR="00A82A5E" w:rsidRPr="00C218D8" w:rsidRDefault="00A82A5E" w:rsidP="00A82A5E">
      <w:pPr>
        <w:jc w:val="center"/>
        <w:rPr>
          <w:rFonts w:ascii="Verdana" w:hAnsi="Verdana"/>
          <w:b/>
          <w:sz w:val="18"/>
          <w:szCs w:val="18"/>
        </w:rPr>
      </w:pPr>
      <w:r w:rsidRPr="00C218D8">
        <w:rPr>
          <w:rFonts w:ascii="Verdana" w:hAnsi="Verdana"/>
          <w:b/>
          <w:sz w:val="18"/>
          <w:szCs w:val="18"/>
        </w:rPr>
        <w:t xml:space="preserve">Giovedì </w:t>
      </w:r>
      <w:r w:rsidR="00BC28D0">
        <w:rPr>
          <w:rFonts w:ascii="Verdana" w:hAnsi="Verdana"/>
          <w:b/>
          <w:sz w:val="18"/>
          <w:szCs w:val="18"/>
        </w:rPr>
        <w:t>30 novembre</w:t>
      </w:r>
      <w:r w:rsidRPr="00C218D8">
        <w:rPr>
          <w:rFonts w:ascii="Verdana" w:hAnsi="Verdana"/>
          <w:b/>
          <w:sz w:val="18"/>
          <w:szCs w:val="18"/>
        </w:rPr>
        <w:t xml:space="preserve"> </w:t>
      </w:r>
      <w:r w:rsidR="00941704" w:rsidRPr="00C218D8">
        <w:rPr>
          <w:rFonts w:ascii="Verdana" w:hAnsi="Verdana"/>
          <w:b/>
          <w:sz w:val="18"/>
          <w:szCs w:val="18"/>
        </w:rPr>
        <w:t>2017</w:t>
      </w:r>
    </w:p>
    <w:p w:rsidR="00BC28D0" w:rsidRDefault="00BC28D0" w:rsidP="00B42349">
      <w:pPr>
        <w:rPr>
          <w:rFonts w:ascii="Verdana" w:hAnsi="Verdana" w:cs="Arial"/>
          <w:sz w:val="18"/>
          <w:szCs w:val="18"/>
        </w:rPr>
      </w:pPr>
    </w:p>
    <w:p w:rsidR="00BC28D0" w:rsidRPr="009D3AC7" w:rsidRDefault="00BC28D0" w:rsidP="00DF449D">
      <w:pPr>
        <w:jc w:val="both"/>
        <w:rPr>
          <w:rFonts w:ascii="Verdana" w:hAnsi="Verdana"/>
          <w:sz w:val="18"/>
          <w:szCs w:val="18"/>
        </w:rPr>
      </w:pPr>
      <w:r w:rsidRPr="00C218D8">
        <w:rPr>
          <w:rFonts w:ascii="Verdana" w:hAnsi="Verdana"/>
          <w:b/>
          <w:sz w:val="18"/>
          <w:szCs w:val="18"/>
        </w:rPr>
        <w:t xml:space="preserve">Giovedì </w:t>
      </w:r>
      <w:r>
        <w:rPr>
          <w:rFonts w:ascii="Verdana" w:hAnsi="Verdana"/>
          <w:b/>
          <w:sz w:val="18"/>
          <w:szCs w:val="18"/>
        </w:rPr>
        <w:t>30 novembre</w:t>
      </w:r>
      <w:r w:rsidRPr="00C218D8">
        <w:rPr>
          <w:rFonts w:ascii="Verdana" w:hAnsi="Verdana"/>
          <w:b/>
          <w:sz w:val="18"/>
          <w:szCs w:val="18"/>
        </w:rPr>
        <w:t xml:space="preserve"> 2017</w:t>
      </w:r>
      <w:r>
        <w:rPr>
          <w:rFonts w:ascii="Verdana" w:hAnsi="Verdana"/>
          <w:b/>
          <w:sz w:val="18"/>
          <w:szCs w:val="18"/>
        </w:rPr>
        <w:t xml:space="preserve"> alle ore 20.30</w:t>
      </w:r>
      <w:r w:rsidRPr="009D3AC7">
        <w:rPr>
          <w:rFonts w:ascii="Verdana" w:hAnsi="Verdana"/>
          <w:sz w:val="18"/>
          <w:szCs w:val="18"/>
        </w:rPr>
        <w:t>, nel primo foyer del</w:t>
      </w:r>
      <w:r>
        <w:rPr>
          <w:rFonts w:ascii="Verdana" w:hAnsi="Verdana"/>
          <w:b/>
          <w:sz w:val="18"/>
          <w:szCs w:val="18"/>
        </w:rPr>
        <w:t xml:space="preserve"> Teatro Carlo Felice</w:t>
      </w:r>
      <w:r w:rsidRPr="00DF449D">
        <w:rPr>
          <w:rFonts w:ascii="Verdana" w:hAnsi="Verdana"/>
          <w:sz w:val="18"/>
          <w:szCs w:val="18"/>
        </w:rPr>
        <w:t>, il</w:t>
      </w:r>
      <w:r w:rsidR="009D3AC7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primo appuntamento della </w:t>
      </w:r>
      <w:r w:rsidR="009D3AC7">
        <w:rPr>
          <w:rFonts w:ascii="Verdana" w:hAnsi="Verdana" w:cs="Arial"/>
          <w:sz w:val="18"/>
          <w:szCs w:val="18"/>
        </w:rPr>
        <w:t>r</w:t>
      </w:r>
      <w:r>
        <w:rPr>
          <w:rFonts w:ascii="Verdana" w:hAnsi="Verdana" w:cs="Arial"/>
          <w:sz w:val="18"/>
          <w:szCs w:val="18"/>
        </w:rPr>
        <w:t xml:space="preserve">assegna </w:t>
      </w:r>
      <w:r w:rsidRPr="00B63A5A">
        <w:rPr>
          <w:rFonts w:ascii="Verdana" w:hAnsi="Verdana" w:cs="Arial"/>
          <w:b/>
          <w:sz w:val="18"/>
          <w:szCs w:val="18"/>
        </w:rPr>
        <w:t>Coralmente</w:t>
      </w:r>
      <w:r>
        <w:rPr>
          <w:rFonts w:ascii="Verdana" w:hAnsi="Verdana" w:cs="Arial"/>
          <w:sz w:val="18"/>
          <w:szCs w:val="18"/>
        </w:rPr>
        <w:t xml:space="preserve"> diretto dal Maestro </w:t>
      </w:r>
      <w:r w:rsidRPr="00B63A5A">
        <w:rPr>
          <w:rFonts w:ascii="Verdana" w:hAnsi="Verdana" w:cs="Arial"/>
          <w:b/>
          <w:sz w:val="18"/>
          <w:szCs w:val="18"/>
        </w:rPr>
        <w:t>Franco Sebastiani</w:t>
      </w:r>
      <w:r>
        <w:rPr>
          <w:rFonts w:ascii="Verdana" w:hAnsi="Verdana" w:cs="Arial"/>
          <w:sz w:val="18"/>
          <w:szCs w:val="18"/>
        </w:rPr>
        <w:t xml:space="preserve"> </w:t>
      </w:r>
      <w:r w:rsidR="004B4D52">
        <w:rPr>
          <w:rFonts w:ascii="Verdana" w:hAnsi="Verdana" w:cs="Arial"/>
          <w:sz w:val="18"/>
          <w:szCs w:val="18"/>
        </w:rPr>
        <w:t xml:space="preserve">con il Coro femminile del Teatro accompagnato al pianoforte da </w:t>
      </w:r>
      <w:r>
        <w:rPr>
          <w:rFonts w:ascii="Verdana" w:hAnsi="Verdana" w:cs="Arial"/>
          <w:sz w:val="18"/>
          <w:szCs w:val="18"/>
        </w:rPr>
        <w:t>Patrizia Priarone.</w:t>
      </w:r>
    </w:p>
    <w:p w:rsidR="00BC28D0" w:rsidRDefault="00BC28D0" w:rsidP="00DF449D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Il programma del concerto prevede l’esecuzione di un repertorio sacro di alcuni dei più famosi autori quali </w:t>
      </w:r>
    </w:p>
    <w:p w:rsidR="00BC28D0" w:rsidRDefault="00BC28D0" w:rsidP="00DF449D">
      <w:pPr>
        <w:jc w:val="both"/>
        <w:rPr>
          <w:rFonts w:ascii="Arial" w:hAnsi="Arial" w:cs="Arial"/>
          <w:b/>
          <w:bCs/>
        </w:rPr>
      </w:pPr>
      <w:r w:rsidRPr="00DF449D">
        <w:rPr>
          <w:rFonts w:ascii="Arial" w:hAnsi="Arial" w:cs="Arial"/>
          <w:b/>
          <w:bCs/>
        </w:rPr>
        <w:t>Anselm Schubiger</w:t>
      </w:r>
      <w:r w:rsidR="00DF449D" w:rsidRPr="00DF449D">
        <w:rPr>
          <w:rFonts w:ascii="Arial" w:hAnsi="Arial" w:cs="Arial"/>
          <w:b/>
          <w:bCs/>
        </w:rPr>
        <w:t xml:space="preserve">, </w:t>
      </w:r>
      <w:r w:rsidRPr="00DF449D">
        <w:rPr>
          <w:rFonts w:ascii="Arial" w:hAnsi="Arial" w:cs="Arial"/>
          <w:b/>
          <w:bCs/>
        </w:rPr>
        <w:t>Franz Schubert</w:t>
      </w:r>
      <w:r w:rsidR="00DF449D" w:rsidRPr="00DF449D">
        <w:rPr>
          <w:rFonts w:ascii="Arial" w:hAnsi="Arial" w:cs="Arial"/>
          <w:b/>
          <w:bCs/>
        </w:rPr>
        <w:t xml:space="preserve">, </w:t>
      </w:r>
      <w:r w:rsidRPr="00DF449D">
        <w:rPr>
          <w:rFonts w:ascii="Arial" w:hAnsi="Arial" w:cs="Arial"/>
          <w:b/>
          <w:bCs/>
        </w:rPr>
        <w:t>Felix Mendelssohn</w:t>
      </w:r>
      <w:r w:rsidR="00DF449D" w:rsidRPr="00DF449D">
        <w:rPr>
          <w:rFonts w:ascii="Arial" w:hAnsi="Arial" w:cs="Arial"/>
          <w:b/>
          <w:bCs/>
        </w:rPr>
        <w:t xml:space="preserve">, </w:t>
      </w:r>
      <w:r w:rsidRPr="00DF449D">
        <w:rPr>
          <w:rFonts w:ascii="Arial" w:hAnsi="Arial" w:cs="Arial"/>
          <w:b/>
          <w:bCs/>
        </w:rPr>
        <w:t>Johannes Brahms</w:t>
      </w:r>
      <w:r w:rsidR="00DF449D" w:rsidRPr="00DF449D">
        <w:rPr>
          <w:rFonts w:ascii="Arial" w:hAnsi="Arial" w:cs="Arial"/>
          <w:b/>
          <w:bCs/>
        </w:rPr>
        <w:t xml:space="preserve">, </w:t>
      </w:r>
      <w:r>
        <w:rPr>
          <w:rFonts w:ascii="Arial" w:hAnsi="Arial" w:cs="Arial"/>
          <w:b/>
          <w:bCs/>
        </w:rPr>
        <w:t>Giuseppe Verdi</w:t>
      </w:r>
      <w:r w:rsidR="00DF449D">
        <w:rPr>
          <w:rFonts w:ascii="Arial" w:hAnsi="Arial" w:cs="Arial"/>
          <w:b/>
          <w:bCs/>
        </w:rPr>
        <w:t xml:space="preserve"> </w:t>
      </w:r>
      <w:r w:rsidR="00DF449D" w:rsidRPr="00DF449D">
        <w:rPr>
          <w:rFonts w:ascii="Arial" w:hAnsi="Arial" w:cs="Arial"/>
          <w:bCs/>
        </w:rPr>
        <w:t>e</w:t>
      </w:r>
      <w:r w:rsidR="00DF449D">
        <w:rPr>
          <w:rFonts w:ascii="Arial" w:hAnsi="Arial" w:cs="Arial"/>
          <w:b/>
          <w:bCs/>
        </w:rPr>
        <w:t xml:space="preserve"> </w:t>
      </w:r>
      <w:r w:rsidRPr="00BC28D0">
        <w:rPr>
          <w:rFonts w:ascii="Arial" w:hAnsi="Arial" w:cs="Arial"/>
          <w:b/>
          <w:bCs/>
        </w:rPr>
        <w:t>Benjamin Britten</w:t>
      </w:r>
      <w:r w:rsidR="00DF449D">
        <w:rPr>
          <w:rFonts w:ascii="Arial" w:hAnsi="Arial" w:cs="Arial"/>
          <w:b/>
          <w:bCs/>
        </w:rPr>
        <w:t>.</w:t>
      </w:r>
    </w:p>
    <w:p w:rsidR="004B4BBB" w:rsidRPr="00C218D8" w:rsidRDefault="00DF449D" w:rsidP="00DF449D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I successivi appuntamenti sono previsti domenica 15 aprile con brani del Novecento e domenica 13 maggio con un programma del periodo risorgim</w:t>
      </w:r>
      <w:r w:rsidR="00980585">
        <w:rPr>
          <w:rFonts w:ascii="Verdana" w:hAnsi="Verdana" w:cs="Arial"/>
          <w:sz w:val="18"/>
          <w:szCs w:val="18"/>
        </w:rPr>
        <w:t>en</w:t>
      </w:r>
      <w:r>
        <w:rPr>
          <w:rFonts w:ascii="Verdana" w:hAnsi="Verdana" w:cs="Arial"/>
          <w:sz w:val="18"/>
          <w:szCs w:val="18"/>
        </w:rPr>
        <w:t>tale, entrambi alle ore 11.00 nel foyer del Teatro.</w:t>
      </w:r>
    </w:p>
    <w:p w:rsidR="00EE655C" w:rsidRPr="00C218D8" w:rsidRDefault="00EE655C" w:rsidP="00A82A5E">
      <w:pPr>
        <w:jc w:val="both"/>
        <w:rPr>
          <w:rFonts w:ascii="Verdana" w:hAnsi="Verdana"/>
          <w:color w:val="FF0000"/>
          <w:sz w:val="18"/>
          <w:szCs w:val="18"/>
        </w:rPr>
      </w:pPr>
    </w:p>
    <w:p w:rsidR="00A82A5E" w:rsidRPr="00C218D8" w:rsidRDefault="002B51AC" w:rsidP="00A82A5E">
      <w:pPr>
        <w:rPr>
          <w:rFonts w:ascii="Verdana" w:hAnsi="Verdana"/>
          <w:color w:val="FF0000"/>
          <w:sz w:val="18"/>
          <w:szCs w:val="18"/>
        </w:rPr>
      </w:pPr>
      <w:r w:rsidRPr="002B51AC">
        <w:rPr>
          <w:rFonts w:ascii="Verdana" w:hAnsi="Verdana"/>
          <w:color w:val="FF0000"/>
          <w:sz w:val="18"/>
          <w:szCs w:val="18"/>
        </w:rPr>
        <w:pict>
          <v:rect id="_x0000_i1025" style="width:481.9pt;height:1.5pt" o:hrstd="t" o:hr="t" fillcolor="#a0a0a0" stroked="f"/>
        </w:pict>
      </w:r>
    </w:p>
    <w:p w:rsidR="004073F1" w:rsidRPr="00C218D8" w:rsidRDefault="004073F1" w:rsidP="00EB29C2">
      <w:pPr>
        <w:jc w:val="center"/>
        <w:rPr>
          <w:rFonts w:ascii="Verdana" w:hAnsi="Verdana"/>
          <w:b/>
          <w:color w:val="FF0000"/>
          <w:sz w:val="18"/>
          <w:szCs w:val="18"/>
          <w:u w:val="single"/>
        </w:rPr>
      </w:pPr>
    </w:p>
    <w:p w:rsidR="00D12896" w:rsidRDefault="00D12896" w:rsidP="00EB29C2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Giovedì </w:t>
      </w:r>
      <w:r w:rsidRPr="00EB29C2">
        <w:rPr>
          <w:rFonts w:ascii="Arial" w:hAnsi="Arial" w:cs="Arial"/>
          <w:b/>
          <w:bCs/>
          <w:u w:val="single"/>
        </w:rPr>
        <w:t>30 novembre</w:t>
      </w:r>
      <w:r>
        <w:rPr>
          <w:rFonts w:ascii="Arial" w:hAnsi="Arial" w:cs="Arial"/>
          <w:b/>
          <w:bCs/>
          <w:u w:val="single"/>
        </w:rPr>
        <w:t>  ore 20.30</w:t>
      </w:r>
    </w:p>
    <w:p w:rsidR="00D12896" w:rsidRDefault="00D12896" w:rsidP="00EB29C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Foyer Teatro Carlo Felice</w:t>
      </w:r>
    </w:p>
    <w:p w:rsidR="00EB29C2" w:rsidRDefault="00EB29C2" w:rsidP="00EB29C2">
      <w:pPr>
        <w:jc w:val="center"/>
        <w:rPr>
          <w:rFonts w:ascii="Arial Black" w:hAnsi="Arial Black"/>
          <w:b/>
          <w:bCs/>
          <w:color w:val="000000" w:themeColor="text1"/>
        </w:rPr>
      </w:pPr>
    </w:p>
    <w:p w:rsidR="00D12896" w:rsidRPr="00EB29C2" w:rsidRDefault="00D12896" w:rsidP="00EB29C2">
      <w:pPr>
        <w:jc w:val="center"/>
        <w:rPr>
          <w:rFonts w:ascii="Arial Black" w:hAnsi="Arial Black"/>
          <w:b/>
          <w:bCs/>
          <w:color w:val="000000" w:themeColor="text1"/>
        </w:rPr>
      </w:pPr>
      <w:r w:rsidRPr="00EB29C2">
        <w:rPr>
          <w:rFonts w:ascii="Arial Black" w:hAnsi="Arial Black"/>
          <w:b/>
          <w:bCs/>
          <w:color w:val="000000" w:themeColor="text1"/>
        </w:rPr>
        <w:t>Franco Sebastiani</w:t>
      </w:r>
    </w:p>
    <w:p w:rsidR="00D12896" w:rsidRPr="00EB29C2" w:rsidRDefault="00D12896" w:rsidP="00EB29C2">
      <w:pPr>
        <w:jc w:val="center"/>
        <w:rPr>
          <w:rFonts w:ascii="Arial" w:hAnsi="Arial" w:cs="Arial"/>
          <w:color w:val="000000" w:themeColor="text1"/>
        </w:rPr>
      </w:pPr>
      <w:r w:rsidRPr="00EB29C2">
        <w:rPr>
          <w:rFonts w:ascii="Arial" w:hAnsi="Arial" w:cs="Arial"/>
          <w:color w:val="000000" w:themeColor="text1"/>
        </w:rPr>
        <w:t>Direttore</w:t>
      </w:r>
    </w:p>
    <w:p w:rsidR="00D12896" w:rsidRPr="00EB29C2" w:rsidRDefault="00D12896" w:rsidP="00EB29C2">
      <w:pPr>
        <w:jc w:val="center"/>
        <w:rPr>
          <w:rFonts w:ascii="Arial Black" w:hAnsi="Arial Black"/>
          <w:b/>
          <w:bCs/>
          <w:color w:val="000000" w:themeColor="text1"/>
        </w:rPr>
      </w:pPr>
      <w:r w:rsidRPr="00EB29C2">
        <w:rPr>
          <w:rFonts w:ascii="Arial Black" w:hAnsi="Arial Black"/>
          <w:b/>
          <w:bCs/>
          <w:color w:val="000000" w:themeColor="text1"/>
        </w:rPr>
        <w:t>Patrizia Priarone</w:t>
      </w:r>
    </w:p>
    <w:p w:rsidR="00D12896" w:rsidRPr="00EB29C2" w:rsidRDefault="00D12896" w:rsidP="00EB29C2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EB29C2">
        <w:rPr>
          <w:rFonts w:ascii="Arial" w:hAnsi="Arial" w:cs="Arial"/>
          <w:color w:val="000000" w:themeColor="text1"/>
        </w:rPr>
        <w:t>Pianoforte</w:t>
      </w:r>
    </w:p>
    <w:p w:rsidR="00D12896" w:rsidRPr="00D12896" w:rsidRDefault="00D12896" w:rsidP="00EB29C2">
      <w:pPr>
        <w:jc w:val="center"/>
        <w:rPr>
          <w:rFonts w:ascii="Arial" w:hAnsi="Arial" w:cs="Arial"/>
          <w:sz w:val="22"/>
          <w:szCs w:val="22"/>
        </w:rPr>
      </w:pPr>
    </w:p>
    <w:p w:rsidR="00D12896" w:rsidRDefault="00D12896" w:rsidP="00EB29C2">
      <w:pPr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Anselm Schubiger</w:t>
      </w:r>
    </w:p>
    <w:p w:rsidR="00D12896" w:rsidRPr="00EB29C2" w:rsidRDefault="00D12896" w:rsidP="00EB29C2">
      <w:pPr>
        <w:jc w:val="center"/>
        <w:rPr>
          <w:rFonts w:ascii="Arial" w:hAnsi="Arial" w:cs="Arial"/>
          <w:i/>
          <w:lang w:val="en-US"/>
        </w:rPr>
      </w:pPr>
      <w:r w:rsidRPr="00EB29C2">
        <w:rPr>
          <w:rFonts w:ascii="Arial" w:hAnsi="Arial" w:cs="Arial"/>
          <w:i/>
          <w:lang w:val="en-US"/>
        </w:rPr>
        <w:t>Resonet in laudibus</w:t>
      </w:r>
    </w:p>
    <w:p w:rsidR="00D12896" w:rsidRPr="00D12896" w:rsidRDefault="00D12896" w:rsidP="00EB29C2">
      <w:pPr>
        <w:jc w:val="center"/>
        <w:rPr>
          <w:rStyle w:val="Enfasigrassetto"/>
          <w:rFonts w:ascii="Calibri" w:hAnsi="Calibri"/>
          <w:b w:val="0"/>
          <w:bCs w:val="0"/>
          <w:sz w:val="16"/>
          <w:szCs w:val="16"/>
          <w:lang w:val="en-US"/>
        </w:rPr>
      </w:pPr>
    </w:p>
    <w:p w:rsidR="00D12896" w:rsidRPr="00D12896" w:rsidRDefault="00D12896" w:rsidP="00EB29C2">
      <w:pPr>
        <w:jc w:val="center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lang w:val="en-US"/>
        </w:rPr>
        <w:t>Franz Schubert</w:t>
      </w:r>
    </w:p>
    <w:p w:rsidR="00D12896" w:rsidRDefault="00D12896" w:rsidP="00EB29C2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Psalm 23 “Gott ist mein Hirt” D706</w:t>
      </w:r>
    </w:p>
    <w:p w:rsidR="00D12896" w:rsidRPr="00D12896" w:rsidRDefault="00D12896" w:rsidP="00EB29C2">
      <w:pPr>
        <w:pStyle w:val="Testonormale"/>
        <w:jc w:val="center"/>
        <w:rPr>
          <w:rStyle w:val="Enfasigrassetto"/>
          <w:b w:val="0"/>
          <w:bCs w:val="0"/>
          <w:sz w:val="16"/>
          <w:szCs w:val="16"/>
          <w:lang w:val="en-US"/>
        </w:rPr>
      </w:pPr>
    </w:p>
    <w:p w:rsidR="00D12896" w:rsidRDefault="00D12896" w:rsidP="00EB29C2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</w:rPr>
        <w:t>Felix Mendelssohn</w:t>
      </w:r>
    </w:p>
    <w:p w:rsidR="00D12896" w:rsidRDefault="00D12896" w:rsidP="00EB29C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“Veni, Domine” (da Drei Motetten op. 39)</w:t>
      </w:r>
    </w:p>
    <w:p w:rsidR="00D12896" w:rsidRDefault="00D12896" w:rsidP="00EB29C2">
      <w:pPr>
        <w:pStyle w:val="Testonormale"/>
        <w:jc w:val="center"/>
        <w:rPr>
          <w:rStyle w:val="Enfasigrassetto"/>
          <w:b w:val="0"/>
          <w:bCs w:val="0"/>
          <w:sz w:val="16"/>
          <w:szCs w:val="16"/>
        </w:rPr>
      </w:pPr>
    </w:p>
    <w:p w:rsidR="00D12896" w:rsidRDefault="00D12896" w:rsidP="00EB29C2">
      <w:pPr>
        <w:jc w:val="center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lang w:val="en-US"/>
        </w:rPr>
        <w:t>Johannes Brahms</w:t>
      </w:r>
    </w:p>
    <w:p w:rsidR="00D12896" w:rsidRDefault="00D12896" w:rsidP="00EB29C2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Ave Maria op. 12</w:t>
      </w:r>
    </w:p>
    <w:p w:rsidR="00D12896" w:rsidRDefault="00D12896" w:rsidP="00EB29C2">
      <w:pPr>
        <w:jc w:val="center"/>
        <w:rPr>
          <w:rFonts w:ascii="Arial" w:hAnsi="Arial" w:cs="Arial"/>
          <w:i/>
          <w:iCs/>
          <w:lang w:val="en-US"/>
        </w:rPr>
      </w:pPr>
    </w:p>
    <w:p w:rsidR="00D12896" w:rsidRDefault="00D12896" w:rsidP="00EB29C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Giuseppe Verdi</w:t>
      </w:r>
    </w:p>
    <w:p w:rsidR="00D12896" w:rsidRDefault="00D12896" w:rsidP="00EB29C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Laudi alla Vergine Maria (da “Quattro pezzi sacri”)</w:t>
      </w:r>
    </w:p>
    <w:p w:rsidR="00D12896" w:rsidRDefault="00D12896" w:rsidP="00EB29C2">
      <w:pPr>
        <w:jc w:val="center"/>
        <w:rPr>
          <w:rFonts w:ascii="Arial" w:hAnsi="Arial" w:cs="Arial"/>
          <w:i/>
          <w:iCs/>
        </w:rPr>
      </w:pPr>
    </w:p>
    <w:p w:rsidR="00D12896" w:rsidRDefault="00D12896" w:rsidP="00EB29C2">
      <w:pPr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Benjamin Britten</w:t>
      </w:r>
    </w:p>
    <w:p w:rsidR="00D12896" w:rsidRDefault="00D12896" w:rsidP="00EB29C2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Ceremony of Carols</w:t>
      </w:r>
    </w:p>
    <w:p w:rsidR="00D12896" w:rsidRDefault="00D12896" w:rsidP="00EB29C2">
      <w:pPr>
        <w:jc w:val="center"/>
        <w:rPr>
          <w:sz w:val="24"/>
          <w:szCs w:val="24"/>
          <w:lang w:val="en-US"/>
        </w:rPr>
      </w:pPr>
    </w:p>
    <w:p w:rsidR="00D12896" w:rsidRDefault="00D12896" w:rsidP="00EB29C2">
      <w:pPr>
        <w:jc w:val="center"/>
        <w:rPr>
          <w:rFonts w:ascii="Calibri" w:hAnsi="Calibri"/>
          <w:sz w:val="22"/>
          <w:szCs w:val="22"/>
          <w:lang w:val="en-US"/>
        </w:rPr>
      </w:pPr>
    </w:p>
    <w:p w:rsidR="00D12896" w:rsidRDefault="00D12896" w:rsidP="00EB29C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CORO FEMMINILE DEL TEATRO CARLO FELICE</w:t>
      </w:r>
    </w:p>
    <w:p w:rsidR="00D12896" w:rsidRDefault="00D12896" w:rsidP="00D12896">
      <w:pPr>
        <w:rPr>
          <w:rFonts w:ascii="Calibri" w:hAnsi="Calibri"/>
        </w:rPr>
      </w:pPr>
    </w:p>
    <w:p w:rsidR="00D12896" w:rsidRDefault="00D12896" w:rsidP="004073F1">
      <w:pPr>
        <w:jc w:val="center"/>
        <w:rPr>
          <w:rFonts w:ascii="Verdana" w:hAnsi="Verdana"/>
          <w:b/>
          <w:sz w:val="18"/>
          <w:szCs w:val="18"/>
          <w:u w:val="single"/>
        </w:rPr>
      </w:pPr>
    </w:p>
    <w:p w:rsidR="00D12896" w:rsidRDefault="00D12896" w:rsidP="004073F1">
      <w:pPr>
        <w:jc w:val="center"/>
        <w:rPr>
          <w:rFonts w:ascii="Verdana" w:hAnsi="Verdana"/>
          <w:b/>
          <w:sz w:val="18"/>
          <w:szCs w:val="18"/>
          <w:u w:val="single"/>
        </w:rPr>
      </w:pPr>
    </w:p>
    <w:p w:rsidR="00D12896" w:rsidRDefault="00D12896" w:rsidP="004073F1">
      <w:pPr>
        <w:jc w:val="center"/>
        <w:rPr>
          <w:rFonts w:ascii="Verdana" w:hAnsi="Verdana"/>
          <w:b/>
          <w:sz w:val="18"/>
          <w:szCs w:val="18"/>
          <w:u w:val="single"/>
        </w:rPr>
      </w:pPr>
    </w:p>
    <w:p w:rsidR="00D12896" w:rsidRDefault="00D12896" w:rsidP="004073F1">
      <w:pPr>
        <w:jc w:val="center"/>
        <w:rPr>
          <w:rFonts w:ascii="Verdana" w:hAnsi="Verdana"/>
          <w:b/>
          <w:sz w:val="18"/>
          <w:szCs w:val="18"/>
          <w:u w:val="single"/>
        </w:rPr>
      </w:pPr>
    </w:p>
    <w:p w:rsidR="00D12896" w:rsidRDefault="00D12896" w:rsidP="004073F1">
      <w:pPr>
        <w:jc w:val="center"/>
        <w:rPr>
          <w:rFonts w:ascii="Verdana" w:hAnsi="Verdana"/>
          <w:b/>
          <w:sz w:val="18"/>
          <w:szCs w:val="18"/>
          <w:u w:val="single"/>
        </w:rPr>
      </w:pPr>
    </w:p>
    <w:p w:rsidR="00A82A5E" w:rsidRDefault="00A82A5E" w:rsidP="00A82A5E">
      <w:pPr>
        <w:rPr>
          <w:rFonts w:ascii="Verdana" w:hAnsi="Verdana"/>
          <w:sz w:val="18"/>
          <w:szCs w:val="18"/>
        </w:rPr>
      </w:pPr>
      <w:r w:rsidRPr="00C218D8">
        <w:rPr>
          <w:rFonts w:ascii="Verdana" w:hAnsi="Verdana"/>
          <w:sz w:val="18"/>
          <w:szCs w:val="18"/>
        </w:rPr>
        <w:t xml:space="preserve">Genova,  </w:t>
      </w:r>
      <w:r w:rsidR="006661DA">
        <w:rPr>
          <w:rFonts w:ascii="Verdana" w:hAnsi="Verdana"/>
          <w:sz w:val="18"/>
          <w:szCs w:val="18"/>
        </w:rPr>
        <w:t xml:space="preserve">28 novembre </w:t>
      </w:r>
      <w:r w:rsidRPr="00C218D8">
        <w:rPr>
          <w:rFonts w:ascii="Verdana" w:hAnsi="Verdana"/>
          <w:sz w:val="18"/>
          <w:szCs w:val="18"/>
        </w:rPr>
        <w:t xml:space="preserve"> 201</w:t>
      </w:r>
      <w:r w:rsidR="004073F1" w:rsidRPr="00C218D8">
        <w:rPr>
          <w:rFonts w:ascii="Verdana" w:hAnsi="Verdana"/>
          <w:sz w:val="18"/>
          <w:szCs w:val="18"/>
        </w:rPr>
        <w:t>7</w:t>
      </w:r>
      <w:r w:rsidR="006661DA">
        <w:rPr>
          <w:rFonts w:ascii="Verdana" w:hAnsi="Verdana"/>
          <w:sz w:val="18"/>
          <w:szCs w:val="18"/>
        </w:rPr>
        <w:t xml:space="preserve">    </w:t>
      </w:r>
      <w:r w:rsidR="006661DA">
        <w:rPr>
          <w:rFonts w:ascii="Verdana" w:hAnsi="Verdana"/>
          <w:sz w:val="18"/>
          <w:szCs w:val="18"/>
        </w:rPr>
        <w:tab/>
      </w:r>
      <w:r w:rsidR="006661DA">
        <w:rPr>
          <w:rFonts w:ascii="Verdana" w:hAnsi="Verdana"/>
          <w:sz w:val="18"/>
          <w:szCs w:val="18"/>
        </w:rPr>
        <w:tab/>
      </w:r>
      <w:r w:rsidR="006661DA">
        <w:rPr>
          <w:rFonts w:ascii="Verdana" w:hAnsi="Verdana"/>
          <w:sz w:val="18"/>
          <w:szCs w:val="18"/>
        </w:rPr>
        <w:tab/>
      </w:r>
      <w:r w:rsidR="006661DA">
        <w:rPr>
          <w:rFonts w:ascii="Verdana" w:hAnsi="Verdana"/>
          <w:sz w:val="18"/>
          <w:szCs w:val="18"/>
        </w:rPr>
        <w:tab/>
      </w:r>
      <w:r w:rsidR="006661DA">
        <w:rPr>
          <w:rFonts w:ascii="Verdana" w:hAnsi="Verdana"/>
          <w:sz w:val="18"/>
          <w:szCs w:val="18"/>
        </w:rPr>
        <w:tab/>
      </w:r>
      <w:r w:rsidR="006661DA">
        <w:rPr>
          <w:rFonts w:ascii="Verdana" w:hAnsi="Verdana"/>
          <w:sz w:val="18"/>
          <w:szCs w:val="18"/>
        </w:rPr>
        <w:tab/>
        <w:t xml:space="preserve">       </w:t>
      </w:r>
      <w:r w:rsidR="006661DA">
        <w:rPr>
          <w:rFonts w:ascii="Verdana" w:hAnsi="Verdana"/>
          <w:sz w:val="18"/>
          <w:szCs w:val="18"/>
        </w:rPr>
        <w:tab/>
        <w:t xml:space="preserve"> </w:t>
      </w:r>
      <w:r w:rsidRPr="00C218D8">
        <w:rPr>
          <w:rFonts w:ascii="Verdana" w:hAnsi="Verdana"/>
          <w:sz w:val="18"/>
          <w:szCs w:val="18"/>
        </w:rPr>
        <w:t xml:space="preserve">   L’ Ufficio Stampa</w:t>
      </w:r>
    </w:p>
    <w:sectPr w:rsidR="00A82A5E" w:rsidSect="006F02BB">
      <w:headerReference w:type="default" r:id="rId7"/>
      <w:footerReference w:type="default" r:id="rId8"/>
      <w:pgSz w:w="11906" w:h="16838"/>
      <w:pgMar w:top="283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1E0B" w:rsidRDefault="00991E0B">
      <w:r>
        <w:separator/>
      </w:r>
    </w:p>
  </w:endnote>
  <w:endnote w:type="continuationSeparator" w:id="1">
    <w:p w:rsidR="00991E0B" w:rsidRDefault="00991E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AC7" w:rsidRDefault="009D3AC7" w:rsidP="00503F62">
    <w:pPr>
      <w:jc w:val="both"/>
    </w:pPr>
    <w:r w:rsidRPr="000F17F3">
      <w:object w:dxaOrig="4245" w:dyaOrig="4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27pt;height:27pt" o:ole="">
          <v:imagedata r:id="rId1" o:title=""/>
        </v:shape>
        <o:OLEObject Type="Embed" ProgID="AcroExch.Document.DC" ShapeID="_x0000_i1026" DrawAspect="Content" ObjectID="_1573462476" r:id="rId2"/>
      </w:object>
    </w:r>
  </w:p>
  <w:p w:rsidR="009D3AC7" w:rsidRPr="00E80643" w:rsidRDefault="009D3AC7" w:rsidP="00503F62">
    <w:pPr>
      <w:jc w:val="both"/>
      <w:rPr>
        <w:rFonts w:ascii="Arial" w:hAnsi="Arial" w:cs="Arial"/>
        <w:b/>
        <w:color w:val="808080"/>
        <w:sz w:val="18"/>
      </w:rPr>
    </w:pPr>
    <w:r w:rsidRPr="00E80643">
      <w:rPr>
        <w:rFonts w:ascii="Arial" w:hAnsi="Arial" w:cs="Arial"/>
        <w:b/>
        <w:color w:val="808080"/>
        <w:sz w:val="18"/>
      </w:rPr>
      <w:t>Ufficio Stampa</w:t>
    </w:r>
  </w:p>
  <w:p w:rsidR="009D3AC7" w:rsidRPr="00E80643" w:rsidRDefault="009D3AC7" w:rsidP="00503F62">
    <w:pPr>
      <w:jc w:val="both"/>
      <w:rPr>
        <w:rFonts w:ascii="Arial" w:hAnsi="Arial" w:cs="Arial"/>
        <w:b/>
        <w:color w:val="808080"/>
        <w:sz w:val="18"/>
      </w:rPr>
    </w:pPr>
    <w:r w:rsidRPr="00E80643">
      <w:rPr>
        <w:rFonts w:ascii="Arial" w:hAnsi="Arial" w:cs="Arial"/>
        <w:b/>
        <w:color w:val="808080"/>
        <w:sz w:val="18"/>
      </w:rPr>
      <w:t>16121 Genova – Passo Eugenio Montale, 4</w:t>
    </w:r>
  </w:p>
  <w:p w:rsidR="009D3AC7" w:rsidRPr="00E80643" w:rsidRDefault="009D3AC7" w:rsidP="00503F62">
    <w:pPr>
      <w:jc w:val="both"/>
      <w:rPr>
        <w:rFonts w:ascii="Arial" w:hAnsi="Arial" w:cs="Arial"/>
        <w:b/>
        <w:color w:val="808080"/>
        <w:sz w:val="18"/>
        <w:szCs w:val="18"/>
      </w:rPr>
    </w:pPr>
    <w:r w:rsidRPr="00E80643">
      <w:rPr>
        <w:rFonts w:ascii="Arial" w:hAnsi="Arial" w:cs="Arial"/>
        <w:b/>
        <w:color w:val="808080"/>
        <w:sz w:val="18"/>
        <w:szCs w:val="18"/>
      </w:rPr>
      <w:t xml:space="preserve">tel. 010.5381.223 – fax 010.5381.222  </w:t>
    </w:r>
  </w:p>
  <w:p w:rsidR="009D3AC7" w:rsidRPr="00E80643" w:rsidRDefault="009D3AC7" w:rsidP="00503F62">
    <w:pPr>
      <w:jc w:val="both"/>
      <w:rPr>
        <w:rFonts w:ascii="Arial" w:hAnsi="Arial" w:cs="Arial"/>
        <w:b/>
        <w:color w:val="808080"/>
        <w:sz w:val="18"/>
        <w:szCs w:val="18"/>
      </w:rPr>
    </w:pPr>
    <w:r w:rsidRPr="00E80643">
      <w:rPr>
        <w:rFonts w:ascii="Arial" w:hAnsi="Arial" w:cs="Arial"/>
        <w:b/>
        <w:color w:val="808080"/>
        <w:sz w:val="18"/>
        <w:szCs w:val="18"/>
      </w:rPr>
      <w:t xml:space="preserve">e-mail : </w:t>
    </w:r>
    <w:hyperlink r:id="rId3" w:history="1">
      <w:r w:rsidRPr="00E80643">
        <w:rPr>
          <w:rStyle w:val="Collegamentoipertestuale"/>
          <w:rFonts w:ascii="Arial" w:hAnsi="Arial" w:cs="Arial"/>
          <w:b/>
          <w:color w:val="808080"/>
          <w:sz w:val="18"/>
          <w:szCs w:val="18"/>
        </w:rPr>
        <w:t>m.chiappa@carlofelice.it</w:t>
      </w:r>
    </w:hyperlink>
    <w:r>
      <w:rPr>
        <w:rFonts w:ascii="Arial" w:hAnsi="Arial" w:cs="Arial"/>
        <w:b/>
        <w:color w:val="808080"/>
        <w:sz w:val="18"/>
        <w:szCs w:val="18"/>
      </w:rPr>
      <w:t xml:space="preserve">; </w:t>
    </w:r>
    <w:hyperlink r:id="rId4" w:history="1">
      <w:r w:rsidRPr="00E80643">
        <w:rPr>
          <w:rStyle w:val="Collegamentoipertestuale"/>
          <w:rFonts w:ascii="Arial" w:hAnsi="Arial" w:cs="Arial"/>
          <w:b/>
          <w:color w:val="808080"/>
          <w:sz w:val="18"/>
          <w:szCs w:val="18"/>
        </w:rPr>
        <w:t>ufficio_stampa@carlofelice.it</w:t>
      </w:r>
    </w:hyperlink>
    <w:r w:rsidRPr="00E80643">
      <w:rPr>
        <w:rFonts w:ascii="Arial" w:hAnsi="Arial" w:cs="Arial"/>
        <w:b/>
        <w:color w:val="808080"/>
        <w:sz w:val="18"/>
        <w:szCs w:val="18"/>
      </w:rPr>
      <w:t>;</w:t>
    </w:r>
    <w:r>
      <w:rPr>
        <w:rFonts w:ascii="Arial" w:hAnsi="Arial" w:cs="Arial"/>
        <w:b/>
        <w:color w:val="808080"/>
        <w:sz w:val="18"/>
        <w:szCs w:val="18"/>
      </w:rPr>
      <w:t xml:space="preserve"> </w:t>
    </w:r>
    <w:r w:rsidRPr="00E80643">
      <w:rPr>
        <w:rFonts w:ascii="Arial" w:hAnsi="Arial" w:cs="Arial"/>
        <w:b/>
        <w:color w:val="808080"/>
        <w:sz w:val="18"/>
        <w:szCs w:val="18"/>
      </w:rPr>
      <w:t xml:space="preserve"> </w:t>
    </w:r>
  </w:p>
  <w:p w:rsidR="009D3AC7" w:rsidRPr="00503F62" w:rsidRDefault="009D3AC7">
    <w:pPr>
      <w:pStyle w:val="Pidipagina"/>
      <w:rPr>
        <w:color w:val="999999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1E0B" w:rsidRDefault="00991E0B">
      <w:r>
        <w:separator/>
      </w:r>
    </w:p>
  </w:footnote>
  <w:footnote w:type="continuationSeparator" w:id="1">
    <w:p w:rsidR="00991E0B" w:rsidRDefault="00991E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AC7" w:rsidRDefault="009D3AC7">
    <w:pPr>
      <w:pStyle w:val="Intestazione"/>
    </w:pPr>
    <w:r>
      <w:rPr>
        <w:noProof/>
      </w:rPr>
      <w:drawing>
        <wp:inline distT="0" distB="0" distL="0" distR="0">
          <wp:extent cx="2226310" cy="636270"/>
          <wp:effectExtent l="19050" t="0" r="2540" b="0"/>
          <wp:docPr id="2" name="Immagine 0" descr="2015marchio fondaz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2015marchio fondazion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6310" cy="636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56F5E"/>
    <w:multiLevelType w:val="multilevel"/>
    <w:tmpl w:val="A96E7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CE442E3"/>
    <w:multiLevelType w:val="singleLevel"/>
    <w:tmpl w:val="A558AF8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6F892D07"/>
    <w:multiLevelType w:val="hybridMultilevel"/>
    <w:tmpl w:val="5684851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attachedTemplate r:id="rId1"/>
  <w:stylePaneFormatFilter w:val="3F01"/>
  <w:defaultTabStop w:val="708"/>
  <w:hyphenationZone w:val="283"/>
  <w:drawingGridHorizontalSpacing w:val="90"/>
  <w:displayHorizontalDrawingGridEvery w:val="2"/>
  <w:displayVertic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503F62"/>
    <w:rsid w:val="00001985"/>
    <w:rsid w:val="00005A6A"/>
    <w:rsid w:val="00005EA9"/>
    <w:rsid w:val="00013A14"/>
    <w:rsid w:val="00016418"/>
    <w:rsid w:val="000173A0"/>
    <w:rsid w:val="00026E77"/>
    <w:rsid w:val="00032E9C"/>
    <w:rsid w:val="00034E9F"/>
    <w:rsid w:val="000353F5"/>
    <w:rsid w:val="00041FFB"/>
    <w:rsid w:val="000515FA"/>
    <w:rsid w:val="0005189B"/>
    <w:rsid w:val="00053ED3"/>
    <w:rsid w:val="00055BEC"/>
    <w:rsid w:val="00061244"/>
    <w:rsid w:val="000653AF"/>
    <w:rsid w:val="00065A3F"/>
    <w:rsid w:val="000719C0"/>
    <w:rsid w:val="00072589"/>
    <w:rsid w:val="00075B82"/>
    <w:rsid w:val="00082014"/>
    <w:rsid w:val="00092EA6"/>
    <w:rsid w:val="00093CD6"/>
    <w:rsid w:val="000957A9"/>
    <w:rsid w:val="00096C8D"/>
    <w:rsid w:val="000A32DC"/>
    <w:rsid w:val="000A5157"/>
    <w:rsid w:val="000A5548"/>
    <w:rsid w:val="000A6693"/>
    <w:rsid w:val="000A7834"/>
    <w:rsid w:val="000B0EF9"/>
    <w:rsid w:val="000B0FA0"/>
    <w:rsid w:val="000B33D0"/>
    <w:rsid w:val="000D2249"/>
    <w:rsid w:val="000E3157"/>
    <w:rsid w:val="000E3CA1"/>
    <w:rsid w:val="000E49DB"/>
    <w:rsid w:val="000F1ABD"/>
    <w:rsid w:val="000F3D05"/>
    <w:rsid w:val="000F3E6E"/>
    <w:rsid w:val="000F654E"/>
    <w:rsid w:val="000F7DCE"/>
    <w:rsid w:val="001008E2"/>
    <w:rsid w:val="00100C0C"/>
    <w:rsid w:val="00101338"/>
    <w:rsid w:val="00103029"/>
    <w:rsid w:val="0010357C"/>
    <w:rsid w:val="0010579D"/>
    <w:rsid w:val="00111B90"/>
    <w:rsid w:val="00113AAE"/>
    <w:rsid w:val="0012163B"/>
    <w:rsid w:val="00130496"/>
    <w:rsid w:val="00132336"/>
    <w:rsid w:val="001360EF"/>
    <w:rsid w:val="001404FE"/>
    <w:rsid w:val="00143B44"/>
    <w:rsid w:val="00143D69"/>
    <w:rsid w:val="00145857"/>
    <w:rsid w:val="00154966"/>
    <w:rsid w:val="00156199"/>
    <w:rsid w:val="00160EC3"/>
    <w:rsid w:val="00163798"/>
    <w:rsid w:val="00172591"/>
    <w:rsid w:val="001750E8"/>
    <w:rsid w:val="00177DC1"/>
    <w:rsid w:val="0018065C"/>
    <w:rsid w:val="0018150E"/>
    <w:rsid w:val="001827A0"/>
    <w:rsid w:val="00183620"/>
    <w:rsid w:val="00187480"/>
    <w:rsid w:val="00194B32"/>
    <w:rsid w:val="00194D18"/>
    <w:rsid w:val="00196385"/>
    <w:rsid w:val="001A2E2C"/>
    <w:rsid w:val="001B2F59"/>
    <w:rsid w:val="001B35D7"/>
    <w:rsid w:val="001B4024"/>
    <w:rsid w:val="001B6C2E"/>
    <w:rsid w:val="001B6D44"/>
    <w:rsid w:val="001C37EF"/>
    <w:rsid w:val="001C447B"/>
    <w:rsid w:val="001D11D3"/>
    <w:rsid w:val="001D5870"/>
    <w:rsid w:val="001D5D08"/>
    <w:rsid w:val="001D7A88"/>
    <w:rsid w:val="001E54DB"/>
    <w:rsid w:val="001E6101"/>
    <w:rsid w:val="001E629D"/>
    <w:rsid w:val="001F081F"/>
    <w:rsid w:val="001F4249"/>
    <w:rsid w:val="001F4831"/>
    <w:rsid w:val="001F641F"/>
    <w:rsid w:val="001F783A"/>
    <w:rsid w:val="00201F5F"/>
    <w:rsid w:val="00202D8D"/>
    <w:rsid w:val="002164DC"/>
    <w:rsid w:val="00225B18"/>
    <w:rsid w:val="00226EDA"/>
    <w:rsid w:val="0023143D"/>
    <w:rsid w:val="00235C4D"/>
    <w:rsid w:val="002444ED"/>
    <w:rsid w:val="00251B98"/>
    <w:rsid w:val="00253E60"/>
    <w:rsid w:val="002543B5"/>
    <w:rsid w:val="00255517"/>
    <w:rsid w:val="00262708"/>
    <w:rsid w:val="0027431C"/>
    <w:rsid w:val="002814B8"/>
    <w:rsid w:val="00283735"/>
    <w:rsid w:val="00283B7C"/>
    <w:rsid w:val="002873E7"/>
    <w:rsid w:val="00287EAB"/>
    <w:rsid w:val="0029460B"/>
    <w:rsid w:val="002A1DBD"/>
    <w:rsid w:val="002A7C75"/>
    <w:rsid w:val="002B49A0"/>
    <w:rsid w:val="002B51AC"/>
    <w:rsid w:val="002B5BAC"/>
    <w:rsid w:val="002C1AA5"/>
    <w:rsid w:val="002C2CEC"/>
    <w:rsid w:val="002C3B8B"/>
    <w:rsid w:val="002D16CF"/>
    <w:rsid w:val="002D18F9"/>
    <w:rsid w:val="002F09E5"/>
    <w:rsid w:val="002F0A1D"/>
    <w:rsid w:val="002F1304"/>
    <w:rsid w:val="002F7A2D"/>
    <w:rsid w:val="003008F8"/>
    <w:rsid w:val="00303DEA"/>
    <w:rsid w:val="00305BA1"/>
    <w:rsid w:val="00313693"/>
    <w:rsid w:val="003147BB"/>
    <w:rsid w:val="00315092"/>
    <w:rsid w:val="00317B33"/>
    <w:rsid w:val="003204B7"/>
    <w:rsid w:val="00321CEC"/>
    <w:rsid w:val="00324D81"/>
    <w:rsid w:val="003307DF"/>
    <w:rsid w:val="003341F3"/>
    <w:rsid w:val="00335655"/>
    <w:rsid w:val="00347B19"/>
    <w:rsid w:val="00352D94"/>
    <w:rsid w:val="003568FF"/>
    <w:rsid w:val="00357CEC"/>
    <w:rsid w:val="00366B3C"/>
    <w:rsid w:val="003723B3"/>
    <w:rsid w:val="00373D5D"/>
    <w:rsid w:val="00376658"/>
    <w:rsid w:val="0038788E"/>
    <w:rsid w:val="0039012E"/>
    <w:rsid w:val="00392C94"/>
    <w:rsid w:val="00393710"/>
    <w:rsid w:val="003A6839"/>
    <w:rsid w:val="003B0E48"/>
    <w:rsid w:val="003B19E1"/>
    <w:rsid w:val="003B3DB7"/>
    <w:rsid w:val="003B6103"/>
    <w:rsid w:val="003C4D46"/>
    <w:rsid w:val="003D24FC"/>
    <w:rsid w:val="003D4FC7"/>
    <w:rsid w:val="003E05CD"/>
    <w:rsid w:val="003E2233"/>
    <w:rsid w:val="003E2AD0"/>
    <w:rsid w:val="003E30F3"/>
    <w:rsid w:val="003E6C0F"/>
    <w:rsid w:val="003E6D51"/>
    <w:rsid w:val="003E70CD"/>
    <w:rsid w:val="003F4524"/>
    <w:rsid w:val="003F4D7E"/>
    <w:rsid w:val="00402031"/>
    <w:rsid w:val="00403EC9"/>
    <w:rsid w:val="0040504D"/>
    <w:rsid w:val="0040580B"/>
    <w:rsid w:val="004073F1"/>
    <w:rsid w:val="00411498"/>
    <w:rsid w:val="00422CA3"/>
    <w:rsid w:val="004264F2"/>
    <w:rsid w:val="0043129F"/>
    <w:rsid w:val="004413C5"/>
    <w:rsid w:val="00442FE3"/>
    <w:rsid w:val="00444EC2"/>
    <w:rsid w:val="00446982"/>
    <w:rsid w:val="00447FA2"/>
    <w:rsid w:val="00450A84"/>
    <w:rsid w:val="00453642"/>
    <w:rsid w:val="00453E97"/>
    <w:rsid w:val="0045761A"/>
    <w:rsid w:val="004577A3"/>
    <w:rsid w:val="0046098A"/>
    <w:rsid w:val="004652E9"/>
    <w:rsid w:val="004673C8"/>
    <w:rsid w:val="00472A05"/>
    <w:rsid w:val="00472D31"/>
    <w:rsid w:val="00475170"/>
    <w:rsid w:val="00476A4B"/>
    <w:rsid w:val="00481268"/>
    <w:rsid w:val="00482805"/>
    <w:rsid w:val="00484B93"/>
    <w:rsid w:val="00484E85"/>
    <w:rsid w:val="0049664E"/>
    <w:rsid w:val="004A1525"/>
    <w:rsid w:val="004A2E8A"/>
    <w:rsid w:val="004A783C"/>
    <w:rsid w:val="004B37EF"/>
    <w:rsid w:val="004B4BBB"/>
    <w:rsid w:val="004B4D52"/>
    <w:rsid w:val="004B6EF0"/>
    <w:rsid w:val="004C3179"/>
    <w:rsid w:val="004C49A3"/>
    <w:rsid w:val="004D0762"/>
    <w:rsid w:val="004D0D73"/>
    <w:rsid w:val="004D10A7"/>
    <w:rsid w:val="004D1B63"/>
    <w:rsid w:val="004D3F09"/>
    <w:rsid w:val="004D48AF"/>
    <w:rsid w:val="004D5518"/>
    <w:rsid w:val="004D5B84"/>
    <w:rsid w:val="004D774E"/>
    <w:rsid w:val="004F25A0"/>
    <w:rsid w:val="004F2B7B"/>
    <w:rsid w:val="004F4E90"/>
    <w:rsid w:val="004F576A"/>
    <w:rsid w:val="004F6BCB"/>
    <w:rsid w:val="00500268"/>
    <w:rsid w:val="00503F62"/>
    <w:rsid w:val="00504CDB"/>
    <w:rsid w:val="005057CF"/>
    <w:rsid w:val="0051715A"/>
    <w:rsid w:val="00517D07"/>
    <w:rsid w:val="00522411"/>
    <w:rsid w:val="00526196"/>
    <w:rsid w:val="005342C5"/>
    <w:rsid w:val="005436DC"/>
    <w:rsid w:val="00543EAA"/>
    <w:rsid w:val="00544471"/>
    <w:rsid w:val="00545E3A"/>
    <w:rsid w:val="00552913"/>
    <w:rsid w:val="005540A4"/>
    <w:rsid w:val="005543F1"/>
    <w:rsid w:val="005547D8"/>
    <w:rsid w:val="00554D68"/>
    <w:rsid w:val="005560DB"/>
    <w:rsid w:val="005668B0"/>
    <w:rsid w:val="00576F92"/>
    <w:rsid w:val="00580461"/>
    <w:rsid w:val="005804F2"/>
    <w:rsid w:val="005823CF"/>
    <w:rsid w:val="005858FE"/>
    <w:rsid w:val="00586085"/>
    <w:rsid w:val="00593001"/>
    <w:rsid w:val="005A0554"/>
    <w:rsid w:val="005A5B9E"/>
    <w:rsid w:val="005C3CFD"/>
    <w:rsid w:val="005D150A"/>
    <w:rsid w:val="005E371E"/>
    <w:rsid w:val="005E480F"/>
    <w:rsid w:val="005F4A1F"/>
    <w:rsid w:val="00603FD2"/>
    <w:rsid w:val="00606174"/>
    <w:rsid w:val="00610BCA"/>
    <w:rsid w:val="00611079"/>
    <w:rsid w:val="006123AF"/>
    <w:rsid w:val="00614F0F"/>
    <w:rsid w:val="0061787F"/>
    <w:rsid w:val="00620F10"/>
    <w:rsid w:val="00642BE1"/>
    <w:rsid w:val="006478DC"/>
    <w:rsid w:val="00650F59"/>
    <w:rsid w:val="006510F2"/>
    <w:rsid w:val="00660ABF"/>
    <w:rsid w:val="0066139E"/>
    <w:rsid w:val="00663238"/>
    <w:rsid w:val="00664E73"/>
    <w:rsid w:val="006661DA"/>
    <w:rsid w:val="00666D89"/>
    <w:rsid w:val="00670A7F"/>
    <w:rsid w:val="00674E97"/>
    <w:rsid w:val="00675CB8"/>
    <w:rsid w:val="00677CB8"/>
    <w:rsid w:val="00683861"/>
    <w:rsid w:val="006902ED"/>
    <w:rsid w:val="00692B3E"/>
    <w:rsid w:val="006A346D"/>
    <w:rsid w:val="006A4163"/>
    <w:rsid w:val="006B4435"/>
    <w:rsid w:val="006B4D8A"/>
    <w:rsid w:val="006B7ABD"/>
    <w:rsid w:val="006C1984"/>
    <w:rsid w:val="006C1D6F"/>
    <w:rsid w:val="006C4951"/>
    <w:rsid w:val="006C51E8"/>
    <w:rsid w:val="006C6557"/>
    <w:rsid w:val="006D49D5"/>
    <w:rsid w:val="006D62B7"/>
    <w:rsid w:val="006E1879"/>
    <w:rsid w:val="006E46DA"/>
    <w:rsid w:val="006E470C"/>
    <w:rsid w:val="006E4925"/>
    <w:rsid w:val="006E7FB7"/>
    <w:rsid w:val="006F02BB"/>
    <w:rsid w:val="006F12BE"/>
    <w:rsid w:val="00702F10"/>
    <w:rsid w:val="00702FE1"/>
    <w:rsid w:val="00705E36"/>
    <w:rsid w:val="007109C0"/>
    <w:rsid w:val="0071209A"/>
    <w:rsid w:val="00713ADA"/>
    <w:rsid w:val="007151D3"/>
    <w:rsid w:val="007154A3"/>
    <w:rsid w:val="00720FA4"/>
    <w:rsid w:val="00723321"/>
    <w:rsid w:val="00732957"/>
    <w:rsid w:val="00733787"/>
    <w:rsid w:val="00735185"/>
    <w:rsid w:val="007359EC"/>
    <w:rsid w:val="007409A3"/>
    <w:rsid w:val="00740ABF"/>
    <w:rsid w:val="00745936"/>
    <w:rsid w:val="00750334"/>
    <w:rsid w:val="007515A9"/>
    <w:rsid w:val="00761F1C"/>
    <w:rsid w:val="007621CE"/>
    <w:rsid w:val="00762F51"/>
    <w:rsid w:val="00765E6C"/>
    <w:rsid w:val="007669C1"/>
    <w:rsid w:val="00766FDA"/>
    <w:rsid w:val="00767C9A"/>
    <w:rsid w:val="0078379D"/>
    <w:rsid w:val="00785A04"/>
    <w:rsid w:val="00786359"/>
    <w:rsid w:val="0078783D"/>
    <w:rsid w:val="007903D8"/>
    <w:rsid w:val="007A0109"/>
    <w:rsid w:val="007A50ED"/>
    <w:rsid w:val="007A63B5"/>
    <w:rsid w:val="007B0E8A"/>
    <w:rsid w:val="007C0097"/>
    <w:rsid w:val="007C25AE"/>
    <w:rsid w:val="007C2DC3"/>
    <w:rsid w:val="007C44F4"/>
    <w:rsid w:val="007C7B12"/>
    <w:rsid w:val="007D015C"/>
    <w:rsid w:val="007D12A9"/>
    <w:rsid w:val="007D4F05"/>
    <w:rsid w:val="007D6FE1"/>
    <w:rsid w:val="007E13B5"/>
    <w:rsid w:val="007E2361"/>
    <w:rsid w:val="007E2586"/>
    <w:rsid w:val="007E62E9"/>
    <w:rsid w:val="007E695E"/>
    <w:rsid w:val="007E6CAD"/>
    <w:rsid w:val="007F18A0"/>
    <w:rsid w:val="007F1AEC"/>
    <w:rsid w:val="007F322A"/>
    <w:rsid w:val="007F55CB"/>
    <w:rsid w:val="007F7173"/>
    <w:rsid w:val="007F762B"/>
    <w:rsid w:val="007F7957"/>
    <w:rsid w:val="00804073"/>
    <w:rsid w:val="00807DA8"/>
    <w:rsid w:val="00810F84"/>
    <w:rsid w:val="0081346B"/>
    <w:rsid w:val="0082586F"/>
    <w:rsid w:val="008313AF"/>
    <w:rsid w:val="00832E7F"/>
    <w:rsid w:val="00833152"/>
    <w:rsid w:val="00834F00"/>
    <w:rsid w:val="00834FF9"/>
    <w:rsid w:val="00841800"/>
    <w:rsid w:val="00842523"/>
    <w:rsid w:val="008427EB"/>
    <w:rsid w:val="008431B8"/>
    <w:rsid w:val="00843214"/>
    <w:rsid w:val="00846E75"/>
    <w:rsid w:val="0085027B"/>
    <w:rsid w:val="008515E0"/>
    <w:rsid w:val="00852324"/>
    <w:rsid w:val="0086065C"/>
    <w:rsid w:val="00872383"/>
    <w:rsid w:val="00872A2B"/>
    <w:rsid w:val="008802D3"/>
    <w:rsid w:val="00882BC4"/>
    <w:rsid w:val="00886770"/>
    <w:rsid w:val="008A1061"/>
    <w:rsid w:val="008A6CD6"/>
    <w:rsid w:val="008B4BB2"/>
    <w:rsid w:val="008B6161"/>
    <w:rsid w:val="008C132E"/>
    <w:rsid w:val="008D0199"/>
    <w:rsid w:val="008D5634"/>
    <w:rsid w:val="008E4B39"/>
    <w:rsid w:val="008E7BF4"/>
    <w:rsid w:val="008F2FB4"/>
    <w:rsid w:val="008F3EB6"/>
    <w:rsid w:val="009070EC"/>
    <w:rsid w:val="009108D5"/>
    <w:rsid w:val="009156C7"/>
    <w:rsid w:val="00917BD3"/>
    <w:rsid w:val="0092192C"/>
    <w:rsid w:val="00923391"/>
    <w:rsid w:val="009256F3"/>
    <w:rsid w:val="00935437"/>
    <w:rsid w:val="0093604C"/>
    <w:rsid w:val="00937C32"/>
    <w:rsid w:val="00940BCA"/>
    <w:rsid w:val="00941704"/>
    <w:rsid w:val="009463F0"/>
    <w:rsid w:val="00946A9C"/>
    <w:rsid w:val="00950685"/>
    <w:rsid w:val="00951AE4"/>
    <w:rsid w:val="00953BD0"/>
    <w:rsid w:val="0095774D"/>
    <w:rsid w:val="009577E4"/>
    <w:rsid w:val="009612EF"/>
    <w:rsid w:val="00961CB8"/>
    <w:rsid w:val="00965793"/>
    <w:rsid w:val="009660F8"/>
    <w:rsid w:val="00973403"/>
    <w:rsid w:val="00973E9E"/>
    <w:rsid w:val="0097511B"/>
    <w:rsid w:val="0097625B"/>
    <w:rsid w:val="00980585"/>
    <w:rsid w:val="00985BE1"/>
    <w:rsid w:val="00991E0B"/>
    <w:rsid w:val="0099257C"/>
    <w:rsid w:val="0099596A"/>
    <w:rsid w:val="009A04E2"/>
    <w:rsid w:val="009A198B"/>
    <w:rsid w:val="009D3AC7"/>
    <w:rsid w:val="009E0D1C"/>
    <w:rsid w:val="009E4EB7"/>
    <w:rsid w:val="009E4F48"/>
    <w:rsid w:val="009E56D8"/>
    <w:rsid w:val="009F6009"/>
    <w:rsid w:val="009F6164"/>
    <w:rsid w:val="00A00869"/>
    <w:rsid w:val="00A02A84"/>
    <w:rsid w:val="00A03E0C"/>
    <w:rsid w:val="00A04D8E"/>
    <w:rsid w:val="00A060F2"/>
    <w:rsid w:val="00A14374"/>
    <w:rsid w:val="00A16E97"/>
    <w:rsid w:val="00A20C74"/>
    <w:rsid w:val="00A2173C"/>
    <w:rsid w:val="00A253E1"/>
    <w:rsid w:val="00A3046B"/>
    <w:rsid w:val="00A31D71"/>
    <w:rsid w:val="00A3332A"/>
    <w:rsid w:val="00A415ED"/>
    <w:rsid w:val="00A42477"/>
    <w:rsid w:val="00A439E6"/>
    <w:rsid w:val="00A61BE4"/>
    <w:rsid w:val="00A66F26"/>
    <w:rsid w:val="00A71D6D"/>
    <w:rsid w:val="00A76148"/>
    <w:rsid w:val="00A76164"/>
    <w:rsid w:val="00A82A5E"/>
    <w:rsid w:val="00A946D0"/>
    <w:rsid w:val="00A95FCA"/>
    <w:rsid w:val="00A96E8F"/>
    <w:rsid w:val="00AA15DD"/>
    <w:rsid w:val="00AA2EC3"/>
    <w:rsid w:val="00AA71A3"/>
    <w:rsid w:val="00AB7AF8"/>
    <w:rsid w:val="00AB7D43"/>
    <w:rsid w:val="00AC341F"/>
    <w:rsid w:val="00AD1A88"/>
    <w:rsid w:val="00AD7159"/>
    <w:rsid w:val="00AE1289"/>
    <w:rsid w:val="00AE1932"/>
    <w:rsid w:val="00AE25C9"/>
    <w:rsid w:val="00AE38E3"/>
    <w:rsid w:val="00AE5C1C"/>
    <w:rsid w:val="00AE6964"/>
    <w:rsid w:val="00AF2908"/>
    <w:rsid w:val="00AF48F8"/>
    <w:rsid w:val="00AF7085"/>
    <w:rsid w:val="00AF70BA"/>
    <w:rsid w:val="00B013D2"/>
    <w:rsid w:val="00B0141D"/>
    <w:rsid w:val="00B04273"/>
    <w:rsid w:val="00B04D49"/>
    <w:rsid w:val="00B069C2"/>
    <w:rsid w:val="00B112AF"/>
    <w:rsid w:val="00B1249F"/>
    <w:rsid w:val="00B131C6"/>
    <w:rsid w:val="00B132C8"/>
    <w:rsid w:val="00B140B5"/>
    <w:rsid w:val="00B15FB3"/>
    <w:rsid w:val="00B16109"/>
    <w:rsid w:val="00B20AAC"/>
    <w:rsid w:val="00B21E88"/>
    <w:rsid w:val="00B278A4"/>
    <w:rsid w:val="00B31087"/>
    <w:rsid w:val="00B42349"/>
    <w:rsid w:val="00B424F1"/>
    <w:rsid w:val="00B47A06"/>
    <w:rsid w:val="00B61133"/>
    <w:rsid w:val="00B63A5A"/>
    <w:rsid w:val="00B6522A"/>
    <w:rsid w:val="00B654A7"/>
    <w:rsid w:val="00B66B68"/>
    <w:rsid w:val="00B70EB4"/>
    <w:rsid w:val="00B87C23"/>
    <w:rsid w:val="00B912AD"/>
    <w:rsid w:val="00B92358"/>
    <w:rsid w:val="00BA16F4"/>
    <w:rsid w:val="00BA3203"/>
    <w:rsid w:val="00BA4441"/>
    <w:rsid w:val="00BA4482"/>
    <w:rsid w:val="00BA453A"/>
    <w:rsid w:val="00BA6BEE"/>
    <w:rsid w:val="00BC28D0"/>
    <w:rsid w:val="00BC3FF6"/>
    <w:rsid w:val="00BC6D0A"/>
    <w:rsid w:val="00BD264B"/>
    <w:rsid w:val="00BD7819"/>
    <w:rsid w:val="00BE16BC"/>
    <w:rsid w:val="00BE3EFE"/>
    <w:rsid w:val="00BE416A"/>
    <w:rsid w:val="00BE4504"/>
    <w:rsid w:val="00BF1F88"/>
    <w:rsid w:val="00BF3F53"/>
    <w:rsid w:val="00BF6DEB"/>
    <w:rsid w:val="00BF6FFD"/>
    <w:rsid w:val="00BF7DB3"/>
    <w:rsid w:val="00C00C6A"/>
    <w:rsid w:val="00C03255"/>
    <w:rsid w:val="00C04788"/>
    <w:rsid w:val="00C16DFE"/>
    <w:rsid w:val="00C218D8"/>
    <w:rsid w:val="00C26317"/>
    <w:rsid w:val="00C31691"/>
    <w:rsid w:val="00C31EE3"/>
    <w:rsid w:val="00C32040"/>
    <w:rsid w:val="00C32E5B"/>
    <w:rsid w:val="00C37993"/>
    <w:rsid w:val="00C45139"/>
    <w:rsid w:val="00C46A45"/>
    <w:rsid w:val="00C50E6B"/>
    <w:rsid w:val="00C5311E"/>
    <w:rsid w:val="00C542CD"/>
    <w:rsid w:val="00C54A0D"/>
    <w:rsid w:val="00C61325"/>
    <w:rsid w:val="00C73137"/>
    <w:rsid w:val="00C748C1"/>
    <w:rsid w:val="00C748CB"/>
    <w:rsid w:val="00C752C8"/>
    <w:rsid w:val="00C77AEA"/>
    <w:rsid w:val="00C81056"/>
    <w:rsid w:val="00C8740B"/>
    <w:rsid w:val="00C8782B"/>
    <w:rsid w:val="00C957FB"/>
    <w:rsid w:val="00CA0916"/>
    <w:rsid w:val="00CA17AB"/>
    <w:rsid w:val="00CA5E37"/>
    <w:rsid w:val="00CA71D6"/>
    <w:rsid w:val="00CB28F0"/>
    <w:rsid w:val="00CB2FF9"/>
    <w:rsid w:val="00CC02BF"/>
    <w:rsid w:val="00CC166C"/>
    <w:rsid w:val="00CC570E"/>
    <w:rsid w:val="00CC752C"/>
    <w:rsid w:val="00CC7CCE"/>
    <w:rsid w:val="00CD1093"/>
    <w:rsid w:val="00CD163F"/>
    <w:rsid w:val="00CD1DE6"/>
    <w:rsid w:val="00CE32B6"/>
    <w:rsid w:val="00CE7BDC"/>
    <w:rsid w:val="00CF2B85"/>
    <w:rsid w:val="00CF34BD"/>
    <w:rsid w:val="00CF4ACC"/>
    <w:rsid w:val="00D020C0"/>
    <w:rsid w:val="00D11E0D"/>
    <w:rsid w:val="00D12896"/>
    <w:rsid w:val="00D17B41"/>
    <w:rsid w:val="00D22DD5"/>
    <w:rsid w:val="00D24A67"/>
    <w:rsid w:val="00D25C48"/>
    <w:rsid w:val="00D346A3"/>
    <w:rsid w:val="00D42565"/>
    <w:rsid w:val="00D451FC"/>
    <w:rsid w:val="00D605B1"/>
    <w:rsid w:val="00D659D7"/>
    <w:rsid w:val="00D6614A"/>
    <w:rsid w:val="00D74C80"/>
    <w:rsid w:val="00D819D6"/>
    <w:rsid w:val="00D85037"/>
    <w:rsid w:val="00D8701B"/>
    <w:rsid w:val="00D94FBB"/>
    <w:rsid w:val="00D956A1"/>
    <w:rsid w:val="00D96702"/>
    <w:rsid w:val="00DA1B55"/>
    <w:rsid w:val="00DA3F4E"/>
    <w:rsid w:val="00DA47ED"/>
    <w:rsid w:val="00DA7441"/>
    <w:rsid w:val="00DB2455"/>
    <w:rsid w:val="00DB3BD8"/>
    <w:rsid w:val="00DD03E8"/>
    <w:rsid w:val="00DD1E24"/>
    <w:rsid w:val="00DD3BB7"/>
    <w:rsid w:val="00DE320B"/>
    <w:rsid w:val="00DF0DEC"/>
    <w:rsid w:val="00DF449D"/>
    <w:rsid w:val="00DF7F50"/>
    <w:rsid w:val="00E00090"/>
    <w:rsid w:val="00E01818"/>
    <w:rsid w:val="00E03799"/>
    <w:rsid w:val="00E03A6C"/>
    <w:rsid w:val="00E054E0"/>
    <w:rsid w:val="00E055FD"/>
    <w:rsid w:val="00E056DF"/>
    <w:rsid w:val="00E06BAD"/>
    <w:rsid w:val="00E148DB"/>
    <w:rsid w:val="00E1549C"/>
    <w:rsid w:val="00E234F3"/>
    <w:rsid w:val="00E24442"/>
    <w:rsid w:val="00E25CBE"/>
    <w:rsid w:val="00E2789F"/>
    <w:rsid w:val="00E31D13"/>
    <w:rsid w:val="00E35F92"/>
    <w:rsid w:val="00E41395"/>
    <w:rsid w:val="00E42DA4"/>
    <w:rsid w:val="00E4451F"/>
    <w:rsid w:val="00E47463"/>
    <w:rsid w:val="00E5436D"/>
    <w:rsid w:val="00E61D12"/>
    <w:rsid w:val="00E7015A"/>
    <w:rsid w:val="00E711B8"/>
    <w:rsid w:val="00E71BBE"/>
    <w:rsid w:val="00E75B60"/>
    <w:rsid w:val="00E774EA"/>
    <w:rsid w:val="00E80643"/>
    <w:rsid w:val="00E927AC"/>
    <w:rsid w:val="00E9747F"/>
    <w:rsid w:val="00EA1CFC"/>
    <w:rsid w:val="00EA25CB"/>
    <w:rsid w:val="00EA26AB"/>
    <w:rsid w:val="00EA7F69"/>
    <w:rsid w:val="00EB035B"/>
    <w:rsid w:val="00EB0F81"/>
    <w:rsid w:val="00EB1506"/>
    <w:rsid w:val="00EB29C2"/>
    <w:rsid w:val="00EB7D44"/>
    <w:rsid w:val="00EC09DA"/>
    <w:rsid w:val="00EC0AC2"/>
    <w:rsid w:val="00EC447D"/>
    <w:rsid w:val="00EC5218"/>
    <w:rsid w:val="00EC6853"/>
    <w:rsid w:val="00ED564F"/>
    <w:rsid w:val="00EE0A10"/>
    <w:rsid w:val="00EE20B2"/>
    <w:rsid w:val="00EE2AA9"/>
    <w:rsid w:val="00EE2E66"/>
    <w:rsid w:val="00EE46D9"/>
    <w:rsid w:val="00EE655C"/>
    <w:rsid w:val="00EF0BEA"/>
    <w:rsid w:val="00EF7904"/>
    <w:rsid w:val="00F013F5"/>
    <w:rsid w:val="00F0156A"/>
    <w:rsid w:val="00F02517"/>
    <w:rsid w:val="00F04711"/>
    <w:rsid w:val="00F07493"/>
    <w:rsid w:val="00F11F49"/>
    <w:rsid w:val="00F160D9"/>
    <w:rsid w:val="00F21643"/>
    <w:rsid w:val="00F2734C"/>
    <w:rsid w:val="00F3559B"/>
    <w:rsid w:val="00F36AA7"/>
    <w:rsid w:val="00F45E28"/>
    <w:rsid w:val="00F47DF2"/>
    <w:rsid w:val="00F50AAD"/>
    <w:rsid w:val="00F529DA"/>
    <w:rsid w:val="00F54DEE"/>
    <w:rsid w:val="00F7524D"/>
    <w:rsid w:val="00F77995"/>
    <w:rsid w:val="00F80477"/>
    <w:rsid w:val="00F81C15"/>
    <w:rsid w:val="00F8466E"/>
    <w:rsid w:val="00F85544"/>
    <w:rsid w:val="00F9403B"/>
    <w:rsid w:val="00F95581"/>
    <w:rsid w:val="00F97F16"/>
    <w:rsid w:val="00FA63F9"/>
    <w:rsid w:val="00FB5E35"/>
    <w:rsid w:val="00FC174C"/>
    <w:rsid w:val="00FC4D5D"/>
    <w:rsid w:val="00FC5576"/>
    <w:rsid w:val="00FC5F89"/>
    <w:rsid w:val="00FD0B4C"/>
    <w:rsid w:val="00FD746E"/>
    <w:rsid w:val="00FE1502"/>
    <w:rsid w:val="00FE2C91"/>
    <w:rsid w:val="00FE4012"/>
    <w:rsid w:val="00FE5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E4451F"/>
  </w:style>
  <w:style w:type="paragraph" w:styleId="Titolo1">
    <w:name w:val="heading 1"/>
    <w:basedOn w:val="Normale"/>
    <w:next w:val="Normale"/>
    <w:qFormat/>
    <w:rsid w:val="00E4451F"/>
    <w:pPr>
      <w:keepNext/>
      <w:outlineLvl w:val="0"/>
    </w:pPr>
    <w:rPr>
      <w:sz w:val="28"/>
    </w:rPr>
  </w:style>
  <w:style w:type="paragraph" w:styleId="Titolo2">
    <w:name w:val="heading 2"/>
    <w:basedOn w:val="Normale"/>
    <w:next w:val="Normale"/>
    <w:qFormat/>
    <w:rsid w:val="00E4451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F54DE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F54DEE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503F62"/>
    <w:rPr>
      <w:color w:val="0000FF"/>
      <w:u w:val="single"/>
    </w:rPr>
  </w:style>
  <w:style w:type="paragraph" w:styleId="NormaleWeb">
    <w:name w:val="Normal (Web)"/>
    <w:basedOn w:val="Normale"/>
    <w:rsid w:val="00B013D2"/>
    <w:pPr>
      <w:spacing w:before="100" w:beforeAutospacing="1" w:after="100" w:afterAutospacing="1"/>
    </w:pPr>
  </w:style>
  <w:style w:type="paragraph" w:styleId="Testofumetto">
    <w:name w:val="Balloon Text"/>
    <w:basedOn w:val="Normale"/>
    <w:semiHidden/>
    <w:rsid w:val="00D605B1"/>
    <w:rPr>
      <w:rFonts w:ascii="Tahoma" w:hAnsi="Tahoma" w:cs="Tahoma"/>
      <w:sz w:val="16"/>
      <w:szCs w:val="16"/>
    </w:rPr>
  </w:style>
  <w:style w:type="paragraph" w:customStyle="1" w:styleId="xxmsonormal">
    <w:name w:val="xxmsonormal"/>
    <w:basedOn w:val="Normale"/>
    <w:rsid w:val="00732957"/>
  </w:style>
  <w:style w:type="character" w:styleId="Enfasigrassetto">
    <w:name w:val="Strong"/>
    <w:uiPriority w:val="22"/>
    <w:qFormat/>
    <w:rsid w:val="00732957"/>
    <w:rPr>
      <w:b/>
      <w:bCs/>
    </w:rPr>
  </w:style>
  <w:style w:type="paragraph" w:customStyle="1" w:styleId="Default">
    <w:name w:val="Default"/>
    <w:rsid w:val="00484E85"/>
    <w:pPr>
      <w:autoSpaceDE w:val="0"/>
      <w:autoSpaceDN w:val="0"/>
      <w:adjustRightInd w:val="0"/>
    </w:pPr>
    <w:rPr>
      <w:rFonts w:ascii="Century" w:hAnsi="Century" w:cs="Century"/>
      <w:color w:val="000000"/>
      <w:sz w:val="24"/>
      <w:szCs w:val="24"/>
    </w:rPr>
  </w:style>
  <w:style w:type="paragraph" w:styleId="Corpodeltesto2">
    <w:name w:val="Body Text 2"/>
    <w:basedOn w:val="Normale"/>
    <w:rsid w:val="00E4451F"/>
    <w:rPr>
      <w:sz w:val="24"/>
    </w:rPr>
  </w:style>
  <w:style w:type="character" w:customStyle="1" w:styleId="field-content3">
    <w:name w:val="field-content3"/>
    <w:basedOn w:val="Carpredefinitoparagrafo"/>
    <w:rsid w:val="00F85544"/>
  </w:style>
  <w:style w:type="character" w:customStyle="1" w:styleId="label-operatore-spettacolo2">
    <w:name w:val="label-operatore-spettacolo2"/>
    <w:basedOn w:val="Carpredefinitoparagrafo"/>
    <w:rsid w:val="00F85544"/>
  </w:style>
  <w:style w:type="character" w:customStyle="1" w:styleId="views-field-tid-13">
    <w:name w:val="views-field-tid-13"/>
    <w:basedOn w:val="Carpredefinitoparagrafo"/>
    <w:rsid w:val="00F85544"/>
  </w:style>
  <w:style w:type="paragraph" w:styleId="Corpodeltesto">
    <w:name w:val="Body Text"/>
    <w:basedOn w:val="Normale"/>
    <w:rsid w:val="00E234F3"/>
    <w:pPr>
      <w:suppressAutoHyphens/>
      <w:spacing w:after="120"/>
    </w:pPr>
    <w:rPr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E234F3"/>
    <w:pPr>
      <w:suppressLineNumbers/>
      <w:suppressAutoHyphens/>
    </w:pPr>
    <w:rPr>
      <w:sz w:val="24"/>
      <w:szCs w:val="24"/>
      <w:lang w:eastAsia="ar-SA"/>
    </w:rPr>
  </w:style>
  <w:style w:type="character" w:styleId="Enfasicorsivo">
    <w:name w:val="Emphasis"/>
    <w:basedOn w:val="Carpredefinitoparagrafo"/>
    <w:qFormat/>
    <w:rsid w:val="00E234F3"/>
    <w:rPr>
      <w:i/>
      <w:iCs/>
    </w:rPr>
  </w:style>
  <w:style w:type="paragraph" w:customStyle="1" w:styleId="post-desciption">
    <w:name w:val="post-desciption"/>
    <w:basedOn w:val="Normale"/>
    <w:rsid w:val="000F3D05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Carpredefinitoparagrafo"/>
    <w:rsid w:val="000F3D05"/>
  </w:style>
  <w:style w:type="paragraph" w:customStyle="1" w:styleId="imalignleft">
    <w:name w:val="imalign_left"/>
    <w:basedOn w:val="Normale"/>
    <w:rsid w:val="004D5518"/>
    <w:rPr>
      <w:sz w:val="24"/>
      <w:szCs w:val="24"/>
    </w:rPr>
  </w:style>
  <w:style w:type="character" w:customStyle="1" w:styleId="ff2fc0fs24">
    <w:name w:val="ff2 fc0 fs24"/>
    <w:basedOn w:val="Carpredefinitoparagrafo"/>
    <w:rsid w:val="004D5518"/>
  </w:style>
  <w:style w:type="character" w:customStyle="1" w:styleId="ff2fc0fs10">
    <w:name w:val="ff2 fc0 fs10"/>
    <w:basedOn w:val="Carpredefinitoparagrafo"/>
    <w:rsid w:val="004D5518"/>
  </w:style>
  <w:style w:type="paragraph" w:customStyle="1" w:styleId="Normale1">
    <w:name w:val="Normale1"/>
    <w:autoRedefine/>
    <w:rsid w:val="007E13B5"/>
    <w:pPr>
      <w:jc w:val="both"/>
    </w:pPr>
    <w:rPr>
      <w:rFonts w:ascii="Verdana" w:eastAsia="Times New Roman Bold" w:hAnsi="Verdana" w:cs="Arial"/>
      <w:color w:val="000000"/>
      <w:sz w:val="18"/>
      <w:szCs w:val="18"/>
      <w:u w:color="FF0000"/>
    </w:rPr>
  </w:style>
  <w:style w:type="paragraph" w:customStyle="1" w:styleId="Corpo">
    <w:name w:val="Corpo"/>
    <w:rsid w:val="007E13B5"/>
    <w:rPr>
      <w:rFonts w:ascii="Helvetica" w:eastAsia="Arial Unicode MS" w:hAnsi="Arial Unicode MS"/>
      <w:color w:val="000000"/>
      <w:sz w:val="22"/>
      <w:szCs w:val="22"/>
    </w:rPr>
  </w:style>
  <w:style w:type="paragraph" w:customStyle="1" w:styleId="Nessunaspaziatura1">
    <w:name w:val="Nessuna spaziatura1"/>
    <w:rsid w:val="00A3332A"/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rsid w:val="004D0762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423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color w:val="00000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B42349"/>
    <w:rPr>
      <w:rFonts w:ascii="Courier New" w:eastAsia="Calibri" w:hAnsi="Courier New" w:cs="Courier New"/>
      <w:color w:val="000000"/>
    </w:rPr>
  </w:style>
  <w:style w:type="paragraph" w:styleId="Testonormale">
    <w:name w:val="Plain Text"/>
    <w:basedOn w:val="Normale"/>
    <w:link w:val="TestonormaleCarattere"/>
    <w:uiPriority w:val="99"/>
    <w:unhideWhenUsed/>
    <w:rsid w:val="00D12896"/>
    <w:rPr>
      <w:rFonts w:ascii="Courier New" w:eastAsiaTheme="minorHAnsi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D12896"/>
    <w:rPr>
      <w:rFonts w:ascii="Courier New" w:eastAsiaTheme="minorHAnsi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0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8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5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9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8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30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228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61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7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9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6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5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9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1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6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2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22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7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29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90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73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0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34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1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8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22361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</w:div>
            <w:div w:id="104414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0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45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78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4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0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486268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</w:div>
            <w:div w:id="133302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31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7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52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91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2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5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7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10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3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3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97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8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7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8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67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95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5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5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8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95945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</w:div>
            <w:div w:id="207057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78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5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04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4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.chiappa@carlofelice.it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Relationship Id="rId4" Type="http://schemas.openxmlformats.org/officeDocument/2006/relationships/hyperlink" Target="mailto:ufficio_stampa@carlofelic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inocchio\Dati%20applicazioni\Microsoft\Modelli\Carta%20intestata%20nuov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nuova</Template>
  <TotalTime>0</TotalTime>
  <Pages>1</Pages>
  <Words>177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Genova, 29 novembre 2011</vt:lpstr>
    </vt:vector>
  </TitlesOfParts>
  <Company/>
  <LinksUpToDate>false</LinksUpToDate>
  <CharactersWithSpaces>1235</CharactersWithSpaces>
  <SharedDoc>false</SharedDoc>
  <HLinks>
    <vt:vector size="12" baseType="variant">
      <vt:variant>
        <vt:i4>6357109</vt:i4>
      </vt:variant>
      <vt:variant>
        <vt:i4>6</vt:i4>
      </vt:variant>
      <vt:variant>
        <vt:i4>0</vt:i4>
      </vt:variant>
      <vt:variant>
        <vt:i4>5</vt:i4>
      </vt:variant>
      <vt:variant>
        <vt:lpwstr>mailto:ufficio_stampa@carlofelice.it</vt:lpwstr>
      </vt:variant>
      <vt:variant>
        <vt:lpwstr/>
      </vt:variant>
      <vt:variant>
        <vt:i4>6946839</vt:i4>
      </vt:variant>
      <vt:variant>
        <vt:i4>3</vt:i4>
      </vt:variant>
      <vt:variant>
        <vt:i4>0</vt:i4>
      </vt:variant>
      <vt:variant>
        <vt:i4>5</vt:i4>
      </vt:variant>
      <vt:variant>
        <vt:lpwstr>mailto:m.chiappa@carlofelice.it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Genova, 29 novembre 2011</dc:title>
  <dc:creator>ginocchio</dc:creator>
  <cp:lastModifiedBy>fusco</cp:lastModifiedBy>
  <cp:revision>2</cp:revision>
  <cp:lastPrinted>2014-12-01T14:55:00Z</cp:lastPrinted>
  <dcterms:created xsi:type="dcterms:W3CDTF">2017-11-29T11:08:00Z</dcterms:created>
  <dcterms:modified xsi:type="dcterms:W3CDTF">2017-11-29T11:08:00Z</dcterms:modified>
</cp:coreProperties>
</file>